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90BB8" w:rsidR="005B1A76" w:rsidP="7942D8A9" w:rsidRDefault="005B1A76" w14:paraId="187E6D3E" w14:textId="2A124AE8">
      <w:pPr>
        <w:pStyle w:val="Heading1"/>
        <w:numPr>
          <w:ilvl w:val="0"/>
          <w:numId w:val="0"/>
        </w:numPr>
        <w:ind w:left="0"/>
      </w:pPr>
      <w:r w:rsidR="005B1A76">
        <w:rPr/>
        <w:t xml:space="preserve">The semi-structured interview </w:t>
      </w:r>
      <w:r w:rsidR="1F1B955E">
        <w:rPr/>
        <w:t>guide</w:t>
      </w:r>
      <w:r w:rsidR="005B1A76">
        <w:rPr/>
        <w:t>.</w:t>
      </w:r>
      <w:r w:rsidR="005B1A76">
        <w:rPr/>
        <w:t xml:space="preserve"> </w:t>
      </w:r>
    </w:p>
    <w:p w:rsidR="20DF6EF5" w:rsidP="20DF6EF5" w:rsidRDefault="20DF6EF5" w14:paraId="3E8B0726" w14:textId="018FD760">
      <w:pPr>
        <w:spacing w:beforeAutospacing="1" w:afterAutospacing="1"/>
        <w:jc w:val="both"/>
        <w:rPr>
          <w:rFonts w:eastAsia="Times New Roman" w:cs="Times New Roman"/>
          <w:lang w:eastAsia="en-GB"/>
        </w:rPr>
      </w:pPr>
    </w:p>
    <w:p w:rsidRPr="005A385E" w:rsidR="000E293E" w:rsidP="000E293E" w:rsidRDefault="000E293E" w14:paraId="7F4C01C0" w14:textId="77777777">
      <w:pPr>
        <w:spacing w:before="100" w:beforeAutospacing="1" w:after="100" w:afterAutospacing="1"/>
        <w:jc w:val="both"/>
      </w:pPr>
      <w:r w:rsidRPr="20DF6EF5">
        <w:rPr>
          <w:rFonts w:eastAsia="Times New Roman" w:cs="Times New Roman"/>
          <w:lang w:eastAsia="en-GB"/>
        </w:rPr>
        <w:t>Thank you for giving up your time to talk to me today. I’d like to start the interview by asking you about the feeding management of your dependents across a typical week. Please could you describe their meals and food intake to me?</w:t>
      </w:r>
    </w:p>
    <w:p w:rsidRPr="003F42EE" w:rsidR="000E293E" w:rsidP="06F07054" w:rsidRDefault="000E293E" w14:paraId="798800DB" w14:textId="77777777">
      <w:pPr>
        <w:spacing w:before="100" w:beforeAutospacing="1" w:after="100" w:afterAutospacing="1"/>
        <w:rPr>
          <w:rFonts w:eastAsia="Times New Roman"/>
          <w:lang w:eastAsia="en-GB"/>
        </w:rPr>
      </w:pPr>
    </w:p>
    <w:p w:rsidRPr="000326D5" w:rsidR="000326D5" w:rsidP="06F07054" w:rsidRDefault="000326D5" w14:paraId="6E6CDDED" w14:textId="416C79C3">
      <w:pPr>
        <w:spacing w:before="100" w:beforeAutospacing="1" w:after="100" w:afterAutospacing="1"/>
        <w:rPr>
          <w:rFonts w:eastAsia="Times New Roman"/>
          <w:lang w:val="en-GB" w:eastAsia="en-GB"/>
        </w:rPr>
      </w:pPr>
      <w:r w:rsidRPr="06F07054">
        <w:rPr>
          <w:rFonts w:eastAsia="Times New Roman"/>
          <w:lang w:val="en-GB" w:eastAsia="en-GB"/>
        </w:rPr>
        <w:t>Dietary-related decisions are often formulated and affected, or influenced, by a range of factors, such as social, educational, cultural and marketing factors.  </w:t>
      </w:r>
      <w:r>
        <w:br/>
      </w:r>
      <w:r w:rsidRPr="06F07054">
        <w:rPr>
          <w:rFonts w:eastAsia="Times New Roman"/>
          <w:lang w:val="en-GB" w:eastAsia="en-GB"/>
        </w:rPr>
        <w:t> </w:t>
      </w:r>
    </w:p>
    <w:p w:rsidRPr="000326D5" w:rsidR="000326D5" w:rsidRDefault="000326D5" w14:paraId="618ABED6" w14:textId="77777777">
      <w:pPr>
        <w:numPr>
          <w:ilvl w:val="0"/>
          <w:numId w:val="14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When feeding your child/children, what key factors influence your: </w:t>
      </w:r>
    </w:p>
    <w:p w:rsidRPr="000326D5" w:rsidR="000326D5" w:rsidRDefault="000326D5" w14:paraId="22C80DC2" w14:textId="77777777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choice of diet (e.g. type of foods) and  </w:t>
      </w:r>
    </w:p>
    <w:p w:rsidRPr="000326D5" w:rsidR="000326D5" w:rsidRDefault="000326D5" w14:paraId="6FC4822C" w14:textId="6C05627E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feeding behaviour/practice (e.g. strategies that inform when, what, and how much food is eaten)?  </w:t>
      </w:r>
    </w:p>
    <w:p w:rsidRPr="000326D5" w:rsidR="000326D5" w:rsidRDefault="000326D5" w14:paraId="60C2C2C0" w14:textId="77777777">
      <w:pPr>
        <w:numPr>
          <w:ilvl w:val="0"/>
          <w:numId w:val="17"/>
        </w:numPr>
        <w:tabs>
          <w:tab w:val="clear" w:pos="720"/>
          <w:tab w:val="num" w:pos="1080"/>
        </w:tabs>
        <w:spacing w:before="100" w:beforeAutospacing="1" w:after="100" w:afterAutospacing="1"/>
        <w:ind w:left="1080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Can you expand to explain why? </w:t>
      </w:r>
    </w:p>
    <w:p w:rsidRPr="000326D5" w:rsidR="000326D5" w:rsidRDefault="000326D5" w14:paraId="2AB627D4" w14:textId="77777777">
      <w:pPr>
        <w:numPr>
          <w:ilvl w:val="0"/>
          <w:numId w:val="17"/>
        </w:numPr>
        <w:tabs>
          <w:tab w:val="clear" w:pos="720"/>
          <w:tab w:val="num" w:pos="1080"/>
        </w:tabs>
        <w:spacing w:before="100" w:beforeAutospacing="1" w:after="100" w:afterAutospacing="1"/>
        <w:ind w:left="1080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Any positive or negative influences? </w:t>
      </w:r>
    </w:p>
    <w:p w:rsidRPr="000326D5" w:rsidR="000326D5" w:rsidRDefault="000326D5" w14:paraId="2922AEF5" w14:textId="77777777">
      <w:pPr>
        <w:numPr>
          <w:ilvl w:val="0"/>
          <w:numId w:val="17"/>
        </w:numPr>
        <w:tabs>
          <w:tab w:val="clear" w:pos="720"/>
          <w:tab w:val="num" w:pos="1080"/>
        </w:tabs>
        <w:spacing w:before="100" w:beforeAutospacing="1" w:after="100" w:afterAutospacing="1"/>
        <w:ind w:left="1080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What about any personal values and/or beliefs? </w:t>
      </w:r>
    </w:p>
    <w:p w:rsidRPr="000326D5" w:rsidR="000326D5" w:rsidP="002F4BAF" w:rsidRDefault="000326D5" w14:paraId="3B6EC841" w14:textId="5348C78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  </w:t>
      </w:r>
    </w:p>
    <w:p w:rsidRPr="000326D5" w:rsidR="000326D5" w:rsidRDefault="000326D5" w14:paraId="24053BC8" w14:textId="77777777">
      <w:pPr>
        <w:numPr>
          <w:ilvl w:val="0"/>
          <w:numId w:val="14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When feeding your pet(s), what key factors influence your:  </w:t>
      </w:r>
    </w:p>
    <w:p w:rsidRPr="000326D5" w:rsidR="000326D5" w:rsidRDefault="000326D5" w14:paraId="77D33D25" w14:textId="77777777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choice of diet (e.g. type of foods) and  </w:t>
      </w:r>
    </w:p>
    <w:p w:rsidRPr="000326D5" w:rsidR="000326D5" w:rsidRDefault="000326D5" w14:paraId="7DDDBE4E" w14:textId="35EA6EA3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feeding behaviour/practice (e.g. strategies that inform when, what, and how much food is eaten)? </w:t>
      </w:r>
    </w:p>
    <w:p w:rsidRPr="000326D5" w:rsidR="000326D5" w:rsidRDefault="000326D5" w14:paraId="3EDABEEE" w14:textId="77777777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Can you expand to explain why? </w:t>
      </w:r>
    </w:p>
    <w:p w:rsidRPr="000326D5" w:rsidR="000326D5" w:rsidRDefault="000326D5" w14:paraId="68DB8F65" w14:textId="77777777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Any positive or negative influences? </w:t>
      </w:r>
    </w:p>
    <w:p w:rsidR="000326D5" w:rsidP="7942D8A9" w:rsidRDefault="000326D5" w14:paraId="25AD65B6" w14:textId="232139A4">
      <w:pPr>
        <w:numPr>
          <w:ilvl w:val="0"/>
          <w:numId w:val="20"/>
        </w:numPr>
        <w:spacing w:beforeAutospacing="on" w:afterAutospacing="on"/>
        <w:rPr/>
      </w:pPr>
      <w:r w:rsidRPr="7942D8A9" w:rsidR="000326D5">
        <w:rPr>
          <w:rFonts w:eastAsia="Times New Roman" w:cs="Times New Roman"/>
          <w:lang w:val="en-GB" w:eastAsia="en-GB"/>
        </w:rPr>
        <w:t>What about any personal values and/or beliefs? </w:t>
      </w:r>
    </w:p>
    <w:p w:rsidR="7942D8A9" w:rsidP="7942D8A9" w:rsidRDefault="7942D8A9" w14:paraId="69FC570A" w14:textId="2873FAEC">
      <w:pPr>
        <w:tabs>
          <w:tab w:val="clear" w:leader="none" w:pos="720"/>
          <w:tab w:val="num" w:leader="none" w:pos="360"/>
        </w:tabs>
        <w:spacing w:beforeAutospacing="on" w:afterAutospacing="on"/>
        <w:ind w:left="360"/>
        <w:jc w:val="both"/>
        <w:rPr>
          <w:rFonts w:eastAsia="Times New Roman" w:cs="Times New Roman"/>
          <w:lang w:val="en-GB" w:eastAsia="en-GB"/>
        </w:rPr>
      </w:pPr>
    </w:p>
    <w:p w:rsidR="000326D5" w:rsidRDefault="000326D5" w14:paraId="4D552C47" w14:textId="77777777">
      <w:pPr>
        <w:numPr>
          <w:ilvl w:val="0"/>
          <w:numId w:val="14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How important do you believe nutrition is for good health and wellbeing?    </w:t>
      </w:r>
    </w:p>
    <w:p w:rsidR="000326D5" w:rsidP="7942D8A9" w:rsidRDefault="000326D5" w14:paraId="43D6C1A5" w14:textId="77777777">
      <w:pPr>
        <w:tabs>
          <w:tab w:val="num" w:pos="360"/>
        </w:tabs>
        <w:spacing w:before="100" w:beforeAutospacing="on" w:after="100" w:afterAutospacing="on"/>
        <w:ind w:left="360"/>
        <w:jc w:val="both"/>
        <w:rPr>
          <w:rFonts w:eastAsia="Times New Roman" w:cs="Times New Roman"/>
          <w:lang w:val="en-GB" w:eastAsia="en-GB"/>
        </w:rPr>
      </w:pPr>
    </w:p>
    <w:p w:rsidR="7942D8A9" w:rsidP="7942D8A9" w:rsidRDefault="7942D8A9" w14:paraId="42D34BD8" w14:textId="7732320C">
      <w:pPr>
        <w:tabs>
          <w:tab w:val="num" w:leader="none" w:pos="360"/>
        </w:tabs>
        <w:spacing w:beforeAutospacing="on" w:afterAutospacing="on"/>
        <w:ind w:left="360"/>
        <w:jc w:val="both"/>
        <w:rPr>
          <w:rFonts w:eastAsia="Times New Roman" w:cs="Times New Roman"/>
          <w:lang w:val="en-GB" w:eastAsia="en-GB"/>
        </w:rPr>
      </w:pPr>
    </w:p>
    <w:p w:rsidRPr="000326D5" w:rsidR="000326D5" w:rsidRDefault="000326D5" w14:paraId="39D63F6C" w14:textId="7680ABC6">
      <w:pPr>
        <w:numPr>
          <w:ilvl w:val="0"/>
          <w:numId w:val="14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rPr>
          <w:rFonts w:eastAsia="Times New Roman" w:cs="Times New Roman"/>
          <w:szCs w:val="24"/>
          <w:lang w:val="en-GB" w:eastAsia="en-GB"/>
        </w:rPr>
      </w:pPr>
      <w:r>
        <w:rPr>
          <w:rFonts w:eastAsia="Times New Roman" w:cs="Times New Roman"/>
          <w:szCs w:val="24"/>
          <w:lang w:val="en-GB" w:eastAsia="en-GB"/>
        </w:rPr>
        <w:t>W</w:t>
      </w:r>
      <w:r w:rsidRPr="000326D5">
        <w:rPr>
          <w:rFonts w:eastAsia="Times New Roman" w:cs="Times New Roman"/>
          <w:szCs w:val="24"/>
          <w:lang w:val="en-GB" w:eastAsia="en-GB"/>
        </w:rPr>
        <w:t>hat is your understanding of minimally processed foods?  </w:t>
      </w:r>
    </w:p>
    <w:p w:rsidRPr="000326D5" w:rsidR="000326D5" w:rsidRDefault="000326D5" w14:paraId="6B4BE567" w14:textId="77777777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Are you able to provide an example of a minimally processed food product for a) your pet(s) and b) your child/children? </w:t>
      </w:r>
    </w:p>
    <w:p w:rsidRPr="000326D5" w:rsidR="000326D5" w:rsidRDefault="000326D5" w14:paraId="59AC9215" w14:textId="77777777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In what situations would you feed or avoid feeding these types of food? </w:t>
      </w:r>
    </w:p>
    <w:p w:rsidRPr="000326D5" w:rsidR="000326D5" w:rsidP="002F4BAF" w:rsidRDefault="000326D5" w14:paraId="77427255" w14:textId="3B1B8EC1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  </w:t>
      </w:r>
    </w:p>
    <w:p w:rsidRPr="000326D5" w:rsidR="000326D5" w:rsidP="7942D8A9" w:rsidRDefault="000326D5" w14:paraId="663CC77E" w14:textId="58C96854">
      <w:pPr>
        <w:numPr>
          <w:ilvl w:val="0"/>
          <w:numId w:val="21"/>
        </w:numPr>
        <w:tabs>
          <w:tab w:val="num" w:pos="720"/>
        </w:tabs>
        <w:spacing w:before="100" w:beforeAutospacing="on" w:after="100" w:afterAutospacing="on"/>
        <w:rPr/>
      </w:pPr>
      <w:r w:rsidRPr="7942D8A9" w:rsidR="000326D5">
        <w:rPr>
          <w:rFonts w:eastAsia="Times New Roman" w:cs="Times New Roman"/>
          <w:lang w:val="en-GB" w:eastAsia="en-GB"/>
        </w:rPr>
        <w:t>What </w:t>
      </w:r>
      <w:r w:rsidRPr="7942D8A9" w:rsidR="000326D5">
        <w:rPr>
          <w:rFonts w:eastAsia="Times New Roman" w:cs="Times New Roman"/>
          <w:b w:val="1"/>
          <w:bCs w:val="1"/>
          <w:lang w:val="en-GB" w:eastAsia="en-GB"/>
        </w:rPr>
        <w:t>benefits</w:t>
      </w:r>
      <w:r w:rsidRPr="7942D8A9" w:rsidR="000326D5">
        <w:rPr>
          <w:rFonts w:eastAsia="Times New Roman" w:cs="Times New Roman"/>
          <w:lang w:val="en-GB" w:eastAsia="en-GB"/>
        </w:rPr>
        <w:t xml:space="preserve"> do you believe to be associated with feeding (predominantly) </w:t>
      </w:r>
      <w:r w:rsidRPr="7942D8A9" w:rsidR="00AD3D83">
        <w:rPr>
          <w:rFonts w:eastAsia="Times New Roman" w:cs="Times New Roman"/>
          <w:lang w:val="en-GB" w:eastAsia="en-GB"/>
        </w:rPr>
        <w:t xml:space="preserve">fresh, unprocessed, or </w:t>
      </w:r>
      <w:r w:rsidRPr="7942D8A9" w:rsidR="000326D5">
        <w:rPr>
          <w:rFonts w:eastAsia="Times New Roman" w:cs="Times New Roman"/>
          <w:lang w:val="en-GB" w:eastAsia="en-GB"/>
        </w:rPr>
        <w:t>minimally processed foods?  </w:t>
      </w:r>
    </w:p>
    <w:p w:rsidR="7942D8A9" w:rsidP="7942D8A9" w:rsidRDefault="7942D8A9" w14:paraId="63C30C23" w14:textId="60A931B8">
      <w:pPr>
        <w:tabs>
          <w:tab w:val="num" w:leader="none" w:pos="720"/>
        </w:tabs>
        <w:spacing w:beforeAutospacing="on" w:afterAutospacing="on"/>
        <w:ind w:left="360"/>
      </w:pPr>
    </w:p>
    <w:p w:rsidR="00AD3D83" w:rsidRDefault="000326D5" w14:paraId="44BE2209" w14:textId="77777777">
      <w:pPr>
        <w:numPr>
          <w:ilvl w:val="0"/>
          <w:numId w:val="22"/>
        </w:numPr>
        <w:tabs>
          <w:tab w:val="num" w:pos="720"/>
        </w:tabs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What </w:t>
      </w:r>
      <w:r w:rsidRPr="000326D5">
        <w:rPr>
          <w:rFonts w:eastAsia="Times New Roman" w:cs="Times New Roman"/>
          <w:b/>
          <w:bCs/>
          <w:szCs w:val="24"/>
          <w:lang w:val="en-GB" w:eastAsia="en-GB"/>
        </w:rPr>
        <w:t>disadvantages </w:t>
      </w:r>
      <w:r w:rsidRPr="000326D5">
        <w:rPr>
          <w:rFonts w:eastAsia="Times New Roman" w:cs="Times New Roman"/>
          <w:szCs w:val="24"/>
          <w:lang w:val="en-GB" w:eastAsia="en-GB"/>
        </w:rPr>
        <w:t>do you believe to be associated with feeding (predominantly) fresh, unprocessed or minimally processed foods? </w:t>
      </w:r>
    </w:p>
    <w:p w:rsidR="00AD3D83" w:rsidP="002F4BAF" w:rsidRDefault="00AD3D83" w14:paraId="31723BC2" w14:textId="77777777">
      <w:pPr>
        <w:tabs>
          <w:tab w:val="num" w:pos="720"/>
        </w:tabs>
        <w:spacing w:before="100" w:beforeAutospacing="1" w:after="100" w:afterAutospacing="1"/>
        <w:ind w:left="360"/>
        <w:jc w:val="both"/>
        <w:rPr>
          <w:rFonts w:eastAsia="Times New Roman" w:cs="Times New Roman"/>
          <w:szCs w:val="24"/>
          <w:lang w:val="en-GB" w:eastAsia="en-GB"/>
        </w:rPr>
      </w:pPr>
    </w:p>
    <w:p w:rsidRPr="00AD3D83" w:rsidR="000326D5" w:rsidRDefault="000326D5" w14:paraId="25C898AF" w14:textId="5EE5EC3E">
      <w:pPr>
        <w:numPr>
          <w:ilvl w:val="0"/>
          <w:numId w:val="22"/>
        </w:numPr>
        <w:tabs>
          <w:tab w:val="num" w:pos="720"/>
        </w:tabs>
        <w:spacing w:before="100" w:beforeAutospacing="1" w:after="100" w:afterAutospacing="1"/>
        <w:rPr>
          <w:rFonts w:eastAsia="Times New Roman" w:cs="Times New Roman"/>
          <w:szCs w:val="24"/>
          <w:lang w:val="en-GB" w:eastAsia="en-GB"/>
        </w:rPr>
      </w:pPr>
      <w:r w:rsidRPr="00AD3D83">
        <w:rPr>
          <w:rFonts w:eastAsia="Times New Roman" w:cs="Times New Roman"/>
          <w:szCs w:val="24"/>
          <w:lang w:val="en-GB" w:eastAsia="en-GB"/>
        </w:rPr>
        <w:t>What is your understanding of ultra-processed foods?  </w:t>
      </w:r>
    </w:p>
    <w:p w:rsidRPr="000326D5" w:rsidR="000326D5" w:rsidRDefault="000326D5" w14:paraId="1B963889" w14:textId="77777777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 xml:space="preserve">Are you able to provide an example of an ultra-processed food product for a) your pet(s) and </w:t>
      </w:r>
      <w:r w:rsidR="00207274">
        <w:rPr>
          <w:rFonts w:eastAsia="Times New Roman" w:cs="Times New Roman"/>
          <w:szCs w:val="24"/>
          <w:lang w:val="en-GB" w:eastAsia="en-GB"/>
        </w:rPr>
        <w:t>b</w:t>
      </w:r>
      <w:r w:rsidRPr="000326D5">
        <w:rPr>
          <w:rFonts w:eastAsia="Times New Roman" w:cs="Times New Roman"/>
          <w:szCs w:val="24"/>
          <w:lang w:val="en-GB" w:eastAsia="en-GB"/>
        </w:rPr>
        <w:t>) your child/children? </w:t>
      </w:r>
    </w:p>
    <w:p w:rsidRPr="000326D5" w:rsidR="000326D5" w:rsidRDefault="000326D5" w14:paraId="6D0393C4" w14:textId="77777777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In what situations would you feed or avoid feeding these types of food? </w:t>
      </w:r>
    </w:p>
    <w:p w:rsidR="000326D5" w:rsidP="002F4BAF" w:rsidRDefault="000326D5" w14:paraId="3D48C8A7" w14:textId="77777777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 </w:t>
      </w:r>
    </w:p>
    <w:p w:rsidR="00A6514D" w:rsidRDefault="000326D5" w14:paraId="21B67AE9" w14:textId="77777777">
      <w:pPr>
        <w:numPr>
          <w:ilvl w:val="0"/>
          <w:numId w:val="24"/>
        </w:numPr>
        <w:tabs>
          <w:tab w:val="clear" w:pos="360"/>
          <w:tab w:val="num" w:pos="720"/>
        </w:tabs>
        <w:spacing w:before="100" w:beforeAutospacing="1" w:after="100" w:afterAutospacing="1"/>
        <w:rPr>
          <w:rFonts w:eastAsia="Times New Roman" w:cs="Times New Roman"/>
          <w:szCs w:val="24"/>
          <w:lang w:val="en-GB" w:eastAsia="en-GB"/>
        </w:rPr>
      </w:pPr>
      <w:r w:rsidRPr="000326D5">
        <w:rPr>
          <w:rFonts w:eastAsia="Times New Roman" w:cs="Times New Roman"/>
          <w:szCs w:val="24"/>
          <w:lang w:val="en-GB" w:eastAsia="en-GB"/>
        </w:rPr>
        <w:t>What </w:t>
      </w:r>
      <w:r w:rsidRPr="000326D5">
        <w:rPr>
          <w:rFonts w:eastAsia="Times New Roman" w:cs="Times New Roman"/>
          <w:b/>
          <w:bCs/>
          <w:szCs w:val="24"/>
          <w:lang w:val="en-GB" w:eastAsia="en-GB"/>
        </w:rPr>
        <w:t>benefits</w:t>
      </w:r>
      <w:r w:rsidRPr="000326D5">
        <w:rPr>
          <w:rFonts w:eastAsia="Times New Roman" w:cs="Times New Roman"/>
          <w:szCs w:val="24"/>
          <w:lang w:val="en-GB" w:eastAsia="en-GB"/>
        </w:rPr>
        <w:t> do you believe to be associated with feeding (predominantly) a </w:t>
      </w:r>
      <w:proofErr w:type="gramStart"/>
      <w:r w:rsidRPr="000326D5">
        <w:rPr>
          <w:rFonts w:eastAsia="Times New Roman" w:cs="Times New Roman"/>
          <w:szCs w:val="24"/>
          <w:lang w:val="en-GB" w:eastAsia="en-GB"/>
        </w:rPr>
        <w:t>commercially-produced</w:t>
      </w:r>
      <w:proofErr w:type="gramEnd"/>
      <w:r w:rsidRPr="000326D5">
        <w:rPr>
          <w:rFonts w:eastAsia="Times New Roman" w:cs="Times New Roman"/>
          <w:szCs w:val="24"/>
          <w:lang w:val="en-GB" w:eastAsia="en-GB"/>
        </w:rPr>
        <w:t>, ultra-processed diet? </w:t>
      </w:r>
    </w:p>
    <w:p w:rsidR="00A6514D" w:rsidP="002F4BAF" w:rsidRDefault="00A6514D" w14:paraId="42F02985" w14:textId="77777777">
      <w:pPr>
        <w:tabs>
          <w:tab w:val="num" w:pos="720"/>
        </w:tabs>
        <w:spacing w:before="100" w:beforeAutospacing="1" w:after="100" w:afterAutospacing="1"/>
        <w:ind w:left="360"/>
        <w:rPr>
          <w:rFonts w:eastAsia="Times New Roman" w:cs="Times New Roman"/>
          <w:szCs w:val="24"/>
          <w:lang w:val="en-GB" w:eastAsia="en-GB"/>
        </w:rPr>
      </w:pPr>
    </w:p>
    <w:p w:rsidR="00A6514D" w:rsidRDefault="000326D5" w14:paraId="36A1E18C" w14:textId="4EF60B09">
      <w:pPr>
        <w:numPr>
          <w:ilvl w:val="0"/>
          <w:numId w:val="24"/>
        </w:numPr>
        <w:tabs>
          <w:tab w:val="clear" w:pos="360"/>
          <w:tab w:val="num" w:pos="720"/>
        </w:tabs>
        <w:spacing w:before="100" w:beforeAutospacing="1" w:after="100" w:afterAutospacing="1"/>
        <w:rPr>
          <w:rFonts w:eastAsia="Times New Roman" w:cs="Times New Roman"/>
          <w:szCs w:val="24"/>
          <w:lang w:val="en-GB" w:eastAsia="en-GB"/>
        </w:rPr>
      </w:pPr>
      <w:r w:rsidRPr="00A6514D">
        <w:rPr>
          <w:rFonts w:eastAsia="Times New Roman" w:cs="Times New Roman"/>
          <w:szCs w:val="24"/>
          <w:lang w:val="en-GB" w:eastAsia="en-GB"/>
        </w:rPr>
        <w:t>What </w:t>
      </w:r>
      <w:r w:rsidRPr="00A6514D">
        <w:rPr>
          <w:rFonts w:eastAsia="Times New Roman" w:cs="Times New Roman"/>
          <w:b/>
          <w:bCs/>
          <w:szCs w:val="24"/>
          <w:lang w:val="en-GB" w:eastAsia="en-GB"/>
        </w:rPr>
        <w:t>disadvantages </w:t>
      </w:r>
      <w:r w:rsidRPr="00A6514D">
        <w:rPr>
          <w:rFonts w:eastAsia="Times New Roman" w:cs="Times New Roman"/>
          <w:szCs w:val="24"/>
          <w:lang w:val="en-GB" w:eastAsia="en-GB"/>
        </w:rPr>
        <w:t>do you believe to be associated with feeding (predominantly) a </w:t>
      </w:r>
      <w:proofErr w:type="gramStart"/>
      <w:r w:rsidRPr="00A6514D">
        <w:rPr>
          <w:rFonts w:eastAsia="Times New Roman" w:cs="Times New Roman"/>
          <w:szCs w:val="24"/>
          <w:lang w:val="en-GB" w:eastAsia="en-GB"/>
        </w:rPr>
        <w:t>commercially-produced</w:t>
      </w:r>
      <w:proofErr w:type="gramEnd"/>
      <w:r w:rsidRPr="00A6514D">
        <w:rPr>
          <w:rFonts w:eastAsia="Times New Roman" w:cs="Times New Roman"/>
          <w:szCs w:val="24"/>
          <w:lang w:val="en-GB" w:eastAsia="en-GB"/>
        </w:rPr>
        <w:t>, ultra-processed diet? </w:t>
      </w:r>
    </w:p>
    <w:p w:rsidRPr="00A6514D" w:rsidR="00A6514D" w:rsidP="002F4BAF" w:rsidRDefault="00A6514D" w14:paraId="6755341B" w14:textId="77777777">
      <w:pPr>
        <w:pStyle w:val="ListParagraph"/>
        <w:numPr>
          <w:ilvl w:val="0"/>
          <w:numId w:val="0"/>
        </w:numPr>
        <w:ind w:left="1440"/>
        <w:rPr>
          <w:rFonts w:eastAsia="Times New Roman"/>
          <w:lang w:val="en-GB" w:eastAsia="en-GB"/>
        </w:rPr>
      </w:pPr>
    </w:p>
    <w:p w:rsidRPr="00A6514D" w:rsidR="000326D5" w:rsidRDefault="000326D5" w14:paraId="0C6E79AE" w14:textId="3568640C">
      <w:pPr>
        <w:numPr>
          <w:ilvl w:val="0"/>
          <w:numId w:val="24"/>
        </w:numPr>
        <w:tabs>
          <w:tab w:val="clear" w:pos="360"/>
          <w:tab w:val="num" w:pos="720"/>
        </w:tabs>
        <w:spacing w:before="100" w:beforeAutospacing="1" w:after="100" w:afterAutospacing="1"/>
        <w:rPr>
          <w:rFonts w:eastAsia="Times New Roman" w:cs="Times New Roman"/>
          <w:szCs w:val="24"/>
          <w:lang w:val="en-GB" w:eastAsia="en-GB"/>
        </w:rPr>
      </w:pPr>
      <w:r w:rsidRPr="21859BD6" w:rsidR="000326D5">
        <w:rPr>
          <w:rFonts w:eastAsia="Times New Roman" w:cs="Times New Roman"/>
          <w:lang w:val="en-GB" w:eastAsia="en-GB"/>
        </w:rPr>
        <w:t>In comparison to your child/children, how would you describe your level of attachment to your pet(s)? </w:t>
      </w:r>
    </w:p>
    <w:p w:rsidR="21859BD6" w:rsidP="21859BD6" w:rsidRDefault="21859BD6" w14:paraId="4DDD707F" w14:textId="73CACD86">
      <w:pPr>
        <w:tabs>
          <w:tab w:val="clear" w:leader="none" w:pos="360"/>
          <w:tab w:val="num" w:leader="none" w:pos="720"/>
        </w:tabs>
        <w:spacing w:beforeAutospacing="on" w:afterAutospacing="on"/>
        <w:rPr>
          <w:rFonts w:eastAsia="Times New Roman" w:cs="Times New Roman"/>
          <w:lang w:val="en-GB" w:eastAsia="en-GB"/>
        </w:rPr>
      </w:pPr>
    </w:p>
    <w:p w:rsidRPr="001549D3" w:rsidR="00DE23E8" w:rsidP="29AA6693" w:rsidRDefault="00DE23E8" w14:paraId="58F1AED1" w14:textId="46B2DE06">
      <w:pPr>
        <w:tabs>
          <w:tab w:val="clear" w:leader="none" w:pos="360"/>
          <w:tab w:val="num" w:leader="none" w:pos="720"/>
        </w:tabs>
        <w:spacing w:before="240" w:beforeAutospacing="on" w:afterAutospacing="on"/>
        <w:rPr>
          <w:rFonts w:eastAsia="Times New Roman" w:cs="Times New Roman"/>
          <w:lang w:val="en-GB" w:eastAsia="en-GB"/>
        </w:rPr>
      </w:pPr>
      <w:r w:rsidRPr="29AA6693" w:rsidR="32E97EB2">
        <w:rPr>
          <w:rFonts w:eastAsia="Times New Roman" w:cs="Times New Roman"/>
          <w:lang w:val="en-GB" w:eastAsia="en-GB"/>
        </w:rPr>
        <w:t>Finally, do you have anything to add about diet choice and feeding behaviour of your pet(s) and child/children, and in relation to processed foods that has not been covered so far</w:t>
      </w:r>
      <w:r w:rsidRPr="29AA6693" w:rsidR="32E97EB2">
        <w:rPr>
          <w:rFonts w:eastAsia="Times New Roman" w:cs="Times New Roman"/>
          <w:lang w:val="en-GB" w:eastAsia="en-GB"/>
        </w:rPr>
        <w:t xml:space="preserve">?  </w:t>
      </w:r>
    </w:p>
    <w:sectPr w:rsidRPr="001549D3" w:rsidR="00DE23E8" w:rsidSect="0093429D">
      <w:footerReference w:type="even" r:id="rId13"/>
      <w:footerReference w:type="default" r:id="rId14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256D" w:rsidP="00117666" w:rsidRDefault="0056256D" w14:paraId="6B00A44A" w14:textId="77777777">
      <w:pPr>
        <w:spacing w:after="0"/>
      </w:pPr>
      <w:r>
        <w:separator/>
      </w:r>
    </w:p>
  </w:endnote>
  <w:endnote w:type="continuationSeparator" w:id="0">
    <w:p w:rsidR="0056256D" w:rsidP="00117666" w:rsidRDefault="0056256D" w14:paraId="5EE91B80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577C4C" w:rsidR="000E1C75" w:rsidRDefault="00C52A7B" w14:paraId="6314AB28" w14:textId="77777777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Pr="00577C4C" w:rsidR="000E1C75" w:rsidRDefault="00C52A7B" w14:paraId="4D054D26" w14:textId="77777777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E03C32B">
            <v:shapetype id="_x0000_t202" coordsize="21600,21600" o:spt="202" path="m,l,21600r21600,l21600,xe" w14:anchorId="00A152CD">
              <v:stroke joinstyle="miter"/>
              <v:path gradientshapeok="t" o:connecttype="rect"/>
            </v:shapetype>
            <v:shape id="Text Box 1" style="position:absolute;margin-left:67.6pt;margin-top:0;width:118.8pt;height:31.1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>
              <v:textbox style="mso-fit-shape-to-text:t">
                <w:txbxContent>
                  <w:p w:rsidRPr="00577C4C" w:rsidR="000E1C75" w:rsidRDefault="00C52A7B" w14:paraId="69ADA923" w14:textId="77777777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577C4C" w:rsidR="000E1C75" w:rsidRDefault="00C52A7B" w14:paraId="6322FF27" w14:textId="77777777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Pr="00577C4C" w:rsidR="000E1C75" w:rsidRDefault="00C52A7B" w14:paraId="085E15EB" w14:textId="77777777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8E198D8">
            <v:shapetype id="_x0000_t202" coordsize="21600,21600" o:spt="202" path="m,l,21600r21600,l21600,xe" w14:anchorId="3151A55C">
              <v:stroke joinstyle="miter"/>
              <v:path gradientshapeok="t" o:connecttype="rect"/>
            </v:shapetype>
            <v:shape id="Text Box 56" style="position:absolute;margin-left:67.6pt;margin-top:0;width:118.8pt;height:31.1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>
              <v:textbox style="mso-fit-shape-to-text:t">
                <w:txbxContent>
                  <w:p w:rsidRPr="00577C4C" w:rsidR="000E1C75" w:rsidRDefault="00C52A7B" w14:paraId="1FF93E19" w14:textId="77777777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256D" w:rsidP="00117666" w:rsidRDefault="0056256D" w14:paraId="6F7CD274" w14:textId="77777777">
      <w:pPr>
        <w:spacing w:after="0"/>
      </w:pPr>
      <w:r>
        <w:separator/>
      </w:r>
    </w:p>
  </w:footnote>
  <w:footnote w:type="continuationSeparator" w:id="0">
    <w:p w:rsidR="0056256D" w:rsidP="00117666" w:rsidRDefault="0056256D" w14:paraId="55125551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C59A"/>
    <w:multiLevelType w:val="hybridMultilevel"/>
    <w:tmpl w:val="A858A972"/>
    <w:lvl w:ilvl="0" w:tplc="0F14D24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FB70B79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EA422D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C61EEA2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D70D62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A82DAA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C86C81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868407F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34ECDC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52A5AD6"/>
    <w:multiLevelType w:val="multilevel"/>
    <w:tmpl w:val="09AE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64E162E"/>
    <w:multiLevelType w:val="multilevel"/>
    <w:tmpl w:val="452AD6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" w15:restartNumberingAfterBreak="0">
    <w:nsid w:val="06F76E46"/>
    <w:multiLevelType w:val="multilevel"/>
    <w:tmpl w:val="742AC9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5F6631"/>
    <w:multiLevelType w:val="multilevel"/>
    <w:tmpl w:val="56B620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" w15:restartNumberingAfterBreak="0">
    <w:nsid w:val="09AC3775"/>
    <w:multiLevelType w:val="multilevel"/>
    <w:tmpl w:val="5F0849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" w15:restartNumberingAfterBreak="0">
    <w:nsid w:val="0A2F6DB2"/>
    <w:multiLevelType w:val="multilevel"/>
    <w:tmpl w:val="3ED024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" w15:restartNumberingAfterBreak="0">
    <w:nsid w:val="0B9215E2"/>
    <w:multiLevelType w:val="multilevel"/>
    <w:tmpl w:val="809A23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8" w15:restartNumberingAfterBreak="0">
    <w:nsid w:val="0DCE40B1"/>
    <w:multiLevelType w:val="multilevel"/>
    <w:tmpl w:val="E9E20AD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A444A4"/>
    <w:multiLevelType w:val="multilevel"/>
    <w:tmpl w:val="1AB28BF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7D351A"/>
    <w:multiLevelType w:val="multilevel"/>
    <w:tmpl w:val="CC8A77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0DED1C"/>
    <w:multiLevelType w:val="hybridMultilevel"/>
    <w:tmpl w:val="4474790E"/>
    <w:lvl w:ilvl="0" w:tplc="A656E1C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69AEBA4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D12B67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28C76B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7D099E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DBC226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805843A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3B629B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B8BEDC0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14EF5AD7"/>
    <w:multiLevelType w:val="multilevel"/>
    <w:tmpl w:val="5CD84F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3" w15:restartNumberingAfterBreak="0">
    <w:nsid w:val="151276CE"/>
    <w:multiLevelType w:val="multilevel"/>
    <w:tmpl w:val="053E852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16F8538A"/>
    <w:multiLevelType w:val="multilevel"/>
    <w:tmpl w:val="4B3CA91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7AA0F95"/>
    <w:multiLevelType w:val="multilevel"/>
    <w:tmpl w:val="D8E8DE2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3CD9ED"/>
    <w:multiLevelType w:val="hybridMultilevel"/>
    <w:tmpl w:val="DB68C898"/>
    <w:lvl w:ilvl="0" w:tplc="08C241C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4614F80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E7897C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344574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0B44C0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F22011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BA4EB5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8B32A33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C01A3A0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19E466B2"/>
    <w:multiLevelType w:val="multilevel"/>
    <w:tmpl w:val="2F4E33C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C57B6C"/>
    <w:multiLevelType w:val="multilevel"/>
    <w:tmpl w:val="8034E4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9" w15:restartNumberingAfterBreak="0">
    <w:nsid w:val="1D1305FF"/>
    <w:multiLevelType w:val="multilevel"/>
    <w:tmpl w:val="50E27E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0" w15:restartNumberingAfterBreak="0">
    <w:nsid w:val="1DC67155"/>
    <w:multiLevelType w:val="multilevel"/>
    <w:tmpl w:val="11AC427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C0601A"/>
    <w:multiLevelType w:val="multilevel"/>
    <w:tmpl w:val="2D740DBE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2" w15:restartNumberingAfterBreak="0">
    <w:nsid w:val="1F25177A"/>
    <w:multiLevelType w:val="multilevel"/>
    <w:tmpl w:val="D15C46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0964C81"/>
    <w:multiLevelType w:val="multilevel"/>
    <w:tmpl w:val="53F656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2246BB7"/>
    <w:multiLevelType w:val="multilevel"/>
    <w:tmpl w:val="1D1298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5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6" w15:restartNumberingAfterBreak="0">
    <w:nsid w:val="227223F9"/>
    <w:multiLevelType w:val="multilevel"/>
    <w:tmpl w:val="8D3EE6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7" w15:restartNumberingAfterBreak="0">
    <w:nsid w:val="251979A9"/>
    <w:multiLevelType w:val="multilevel"/>
    <w:tmpl w:val="59543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8AEF54C"/>
    <w:multiLevelType w:val="hybridMultilevel"/>
    <w:tmpl w:val="054C9C04"/>
    <w:lvl w:ilvl="0" w:tplc="D5DC1B0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9DA49E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586C85C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852587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15E508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CA27D7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4F61C3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24EBD4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20584DB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 w15:restartNumberingAfterBreak="0">
    <w:nsid w:val="2A0A69D5"/>
    <w:multiLevelType w:val="multilevel"/>
    <w:tmpl w:val="DDFEF8A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C9B0120"/>
    <w:multiLevelType w:val="multilevel"/>
    <w:tmpl w:val="99D271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1" w15:restartNumberingAfterBreak="0">
    <w:nsid w:val="2CBC50D0"/>
    <w:multiLevelType w:val="multilevel"/>
    <w:tmpl w:val="047420F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2DD57753"/>
    <w:multiLevelType w:val="hybridMultilevel"/>
    <w:tmpl w:val="1F86C876"/>
    <w:lvl w:ilvl="0" w:tplc="2FD66E6A">
      <w:start w:val="1"/>
      <w:numFmt w:val="bullet"/>
      <w:lvlText w:val="¨"/>
      <w:lvlJc w:val="left"/>
      <w:pPr>
        <w:ind w:left="10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2E900FA2"/>
    <w:multiLevelType w:val="multilevel"/>
    <w:tmpl w:val="E6EECD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4" w15:restartNumberingAfterBreak="0">
    <w:nsid w:val="2F8A1B90"/>
    <w:multiLevelType w:val="hybridMultilevel"/>
    <w:tmpl w:val="A4C477F2"/>
    <w:lvl w:ilvl="0" w:tplc="E708A9D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F8684DA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828207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EB8ACB6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46CDBF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B48A93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5FEEBC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7A626ED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4BC3F3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5" w15:restartNumberingAfterBreak="0">
    <w:nsid w:val="2FB57B13"/>
    <w:multiLevelType w:val="multilevel"/>
    <w:tmpl w:val="A0569A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6" w15:restartNumberingAfterBreak="0">
    <w:nsid w:val="322039BC"/>
    <w:multiLevelType w:val="multilevel"/>
    <w:tmpl w:val="56BA88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7" w15:restartNumberingAfterBreak="0">
    <w:nsid w:val="33D23929"/>
    <w:multiLevelType w:val="multilevel"/>
    <w:tmpl w:val="2AC8C1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8" w15:restartNumberingAfterBreak="0">
    <w:nsid w:val="347B1B8B"/>
    <w:multiLevelType w:val="multilevel"/>
    <w:tmpl w:val="B074DB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9" w15:restartNumberingAfterBreak="0">
    <w:nsid w:val="36C44226"/>
    <w:multiLevelType w:val="multilevel"/>
    <w:tmpl w:val="F9FCEB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8AFAB1C"/>
    <w:multiLevelType w:val="hybridMultilevel"/>
    <w:tmpl w:val="E834D7AA"/>
    <w:lvl w:ilvl="0" w:tplc="3508F4A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ECDA28D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7772B47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2C48D9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96DE4E6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482400F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1E4013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B7603F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3CA9CC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1" w15:restartNumberingAfterBreak="0">
    <w:nsid w:val="3ECE2B30"/>
    <w:multiLevelType w:val="multilevel"/>
    <w:tmpl w:val="1076C1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2" w15:restartNumberingAfterBreak="0">
    <w:nsid w:val="3EE62CC5"/>
    <w:multiLevelType w:val="multilevel"/>
    <w:tmpl w:val="6890B5B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3" w15:restartNumberingAfterBreak="0">
    <w:nsid w:val="3FBE2DEE"/>
    <w:multiLevelType w:val="multilevel"/>
    <w:tmpl w:val="A29E39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4" w15:restartNumberingAfterBreak="0">
    <w:nsid w:val="414708F6"/>
    <w:multiLevelType w:val="multilevel"/>
    <w:tmpl w:val="F61643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5" w15:restartNumberingAfterBreak="0">
    <w:nsid w:val="42D11575"/>
    <w:multiLevelType w:val="multilevel"/>
    <w:tmpl w:val="A5F082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2E45F95"/>
    <w:multiLevelType w:val="hybridMultilevel"/>
    <w:tmpl w:val="CA9C4570"/>
    <w:lvl w:ilvl="0" w:tplc="4B36E97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185C03C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4C4DB9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C48E33D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52C0EE9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9CAAB23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505C572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B488D9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160BF3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7" w15:restartNumberingAfterBreak="0">
    <w:nsid w:val="435F5869"/>
    <w:multiLevelType w:val="multilevel"/>
    <w:tmpl w:val="19E818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8" w15:restartNumberingAfterBreak="0">
    <w:nsid w:val="448B38EB"/>
    <w:multiLevelType w:val="multilevel"/>
    <w:tmpl w:val="9FD2DB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78C0359"/>
    <w:multiLevelType w:val="multilevel"/>
    <w:tmpl w:val="2F2AE5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0" w15:restartNumberingAfterBreak="0">
    <w:nsid w:val="4A740F70"/>
    <w:multiLevelType w:val="multilevel"/>
    <w:tmpl w:val="DFBE18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1" w15:restartNumberingAfterBreak="0">
    <w:nsid w:val="4B733429"/>
    <w:multiLevelType w:val="multilevel"/>
    <w:tmpl w:val="79C871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2" w15:restartNumberingAfterBreak="0">
    <w:nsid w:val="4D5D39AA"/>
    <w:multiLevelType w:val="multilevel"/>
    <w:tmpl w:val="DBF027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FAE7D5E"/>
    <w:multiLevelType w:val="multilevel"/>
    <w:tmpl w:val="826E51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4" w15:restartNumberingAfterBreak="0">
    <w:nsid w:val="52455BAF"/>
    <w:multiLevelType w:val="multilevel"/>
    <w:tmpl w:val="2D185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5" w15:restartNumberingAfterBreak="0">
    <w:nsid w:val="54797CE7"/>
    <w:multiLevelType w:val="multilevel"/>
    <w:tmpl w:val="1D3E25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6" w15:restartNumberingAfterBreak="0">
    <w:nsid w:val="549F1D82"/>
    <w:multiLevelType w:val="hybridMultilevel"/>
    <w:tmpl w:val="734A7706"/>
    <w:styleLink w:val="Headings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5A60384"/>
    <w:multiLevelType w:val="hybridMultilevel"/>
    <w:tmpl w:val="B8400A2C"/>
    <w:lvl w:ilvl="0" w:tplc="9D72A11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79BA6B2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934BA0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E24CE5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E448FF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848DAF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0DE8F0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1BADFD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81E294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8" w15:restartNumberingAfterBreak="0">
    <w:nsid w:val="58167B70"/>
    <w:multiLevelType w:val="multilevel"/>
    <w:tmpl w:val="771E34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9" w15:restartNumberingAfterBreak="0">
    <w:nsid w:val="5A384F6C"/>
    <w:multiLevelType w:val="multilevel"/>
    <w:tmpl w:val="733E8E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0" w15:restartNumberingAfterBreak="0">
    <w:nsid w:val="5B674231"/>
    <w:multiLevelType w:val="multilevel"/>
    <w:tmpl w:val="3DBE23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1" w15:restartNumberingAfterBreak="0">
    <w:nsid w:val="5EE00A7C"/>
    <w:multiLevelType w:val="multilevel"/>
    <w:tmpl w:val="BAF013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2" w15:restartNumberingAfterBreak="0">
    <w:nsid w:val="60544D6A"/>
    <w:multiLevelType w:val="multilevel"/>
    <w:tmpl w:val="42C84C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3" w15:restartNumberingAfterBreak="0">
    <w:nsid w:val="61D16216"/>
    <w:multiLevelType w:val="multilevel"/>
    <w:tmpl w:val="71A0A9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4" w15:restartNumberingAfterBreak="0">
    <w:nsid w:val="664362A9"/>
    <w:multiLevelType w:val="multilevel"/>
    <w:tmpl w:val="6FC201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5" w15:restartNumberingAfterBreak="0">
    <w:nsid w:val="66CE3C1B"/>
    <w:multiLevelType w:val="multilevel"/>
    <w:tmpl w:val="1F8C9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883AC37"/>
    <w:multiLevelType w:val="hybridMultilevel"/>
    <w:tmpl w:val="CC4C214E"/>
    <w:lvl w:ilvl="0" w:tplc="0944DA2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D8C127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43D0E0D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9FCCE89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542941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4220F6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8CA25D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81BC857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7F50846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7" w15:restartNumberingAfterBreak="0">
    <w:nsid w:val="69D8F29B"/>
    <w:multiLevelType w:val="hybridMultilevel"/>
    <w:tmpl w:val="324E30EC"/>
    <w:lvl w:ilvl="0" w:tplc="2EDE66E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3A44A95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1DA104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0768A1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1DCA93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EFE47F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80EE76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84D41CA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EC095B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8" w15:restartNumberingAfterBreak="0">
    <w:nsid w:val="6D43649A"/>
    <w:multiLevelType w:val="multilevel"/>
    <w:tmpl w:val="71042A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9" w15:restartNumberingAfterBreak="0">
    <w:nsid w:val="6DEB22A6"/>
    <w:multiLevelType w:val="multilevel"/>
    <w:tmpl w:val="ED823C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E447256"/>
    <w:multiLevelType w:val="multilevel"/>
    <w:tmpl w:val="4F04C1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1" w15:restartNumberingAfterBreak="0">
    <w:nsid w:val="7097282D"/>
    <w:multiLevelType w:val="multilevel"/>
    <w:tmpl w:val="DB9A29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2" w15:restartNumberingAfterBreak="0">
    <w:nsid w:val="71047303"/>
    <w:multiLevelType w:val="multilevel"/>
    <w:tmpl w:val="02DE59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3" w15:restartNumberingAfterBreak="0">
    <w:nsid w:val="7B9C586F"/>
    <w:multiLevelType w:val="multilevel"/>
    <w:tmpl w:val="EAD21A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4" w15:restartNumberingAfterBreak="0">
    <w:nsid w:val="7BD56863"/>
    <w:multiLevelType w:val="multilevel"/>
    <w:tmpl w:val="E3C495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5" w15:restartNumberingAfterBreak="0">
    <w:nsid w:val="7CB50B22"/>
    <w:multiLevelType w:val="multilevel"/>
    <w:tmpl w:val="7DCC9F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6" w15:restartNumberingAfterBreak="0">
    <w:nsid w:val="7FB467A4"/>
    <w:multiLevelType w:val="multilevel"/>
    <w:tmpl w:val="8AC4F7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1" w16cid:durableId="861288435">
    <w:abstractNumId w:val="57"/>
  </w:num>
  <w:num w:numId="2" w16cid:durableId="164364698">
    <w:abstractNumId w:val="11"/>
  </w:num>
  <w:num w:numId="3" w16cid:durableId="800921834">
    <w:abstractNumId w:val="28"/>
  </w:num>
  <w:num w:numId="4" w16cid:durableId="1725835592">
    <w:abstractNumId w:val="34"/>
  </w:num>
  <w:num w:numId="5" w16cid:durableId="1266883650">
    <w:abstractNumId w:val="0"/>
  </w:num>
  <w:num w:numId="6" w16cid:durableId="1211066254">
    <w:abstractNumId w:val="40"/>
  </w:num>
  <w:num w:numId="7" w16cid:durableId="101653507">
    <w:abstractNumId w:val="16"/>
  </w:num>
  <w:num w:numId="8" w16cid:durableId="1040282399">
    <w:abstractNumId w:val="67"/>
  </w:num>
  <w:num w:numId="9" w16cid:durableId="1189835642">
    <w:abstractNumId w:val="66"/>
  </w:num>
  <w:num w:numId="10" w16cid:durableId="1440176740">
    <w:abstractNumId w:val="46"/>
  </w:num>
  <w:num w:numId="11" w16cid:durableId="1683165481">
    <w:abstractNumId w:val="56"/>
  </w:num>
  <w:num w:numId="12" w16cid:durableId="150105246">
    <w:abstractNumId w:val="25"/>
  </w:num>
  <w:num w:numId="13" w16cid:durableId="803810417">
    <w:abstractNumId w:val="21"/>
  </w:num>
  <w:num w:numId="14" w16cid:durableId="1571621024">
    <w:abstractNumId w:val="65"/>
  </w:num>
  <w:num w:numId="15" w16cid:durableId="933368259">
    <w:abstractNumId w:val="3"/>
  </w:num>
  <w:num w:numId="16" w16cid:durableId="1349134867">
    <w:abstractNumId w:val="29"/>
  </w:num>
  <w:num w:numId="17" w16cid:durableId="969896633">
    <w:abstractNumId w:val="54"/>
  </w:num>
  <w:num w:numId="18" w16cid:durableId="87165512">
    <w:abstractNumId w:val="22"/>
  </w:num>
  <w:num w:numId="19" w16cid:durableId="1743019681">
    <w:abstractNumId w:val="9"/>
  </w:num>
  <w:num w:numId="20" w16cid:durableId="1187065638">
    <w:abstractNumId w:val="13"/>
  </w:num>
  <w:num w:numId="21" w16cid:durableId="62916442">
    <w:abstractNumId w:val="47"/>
  </w:num>
  <w:num w:numId="22" w16cid:durableId="2146502957">
    <w:abstractNumId w:val="31"/>
  </w:num>
  <w:num w:numId="23" w16cid:durableId="489177030">
    <w:abstractNumId w:val="1"/>
  </w:num>
  <w:num w:numId="24" w16cid:durableId="209196068">
    <w:abstractNumId w:val="42"/>
  </w:num>
  <w:num w:numId="25" w16cid:durableId="1464344234">
    <w:abstractNumId w:val="27"/>
  </w:num>
  <w:num w:numId="26" w16cid:durableId="1435398863">
    <w:abstractNumId w:val="19"/>
  </w:num>
  <w:num w:numId="27" w16cid:durableId="1259631639">
    <w:abstractNumId w:val="41"/>
  </w:num>
  <w:num w:numId="28" w16cid:durableId="2109108728">
    <w:abstractNumId w:val="63"/>
  </w:num>
  <w:num w:numId="29" w16cid:durableId="2005208147">
    <w:abstractNumId w:val="4"/>
  </w:num>
  <w:num w:numId="30" w16cid:durableId="1106465329">
    <w:abstractNumId w:val="6"/>
  </w:num>
  <w:num w:numId="31" w16cid:durableId="1995135654">
    <w:abstractNumId w:val="61"/>
  </w:num>
  <w:num w:numId="32" w16cid:durableId="1239439344">
    <w:abstractNumId w:val="10"/>
  </w:num>
  <w:num w:numId="33" w16cid:durableId="313531476">
    <w:abstractNumId w:val="51"/>
  </w:num>
  <w:num w:numId="34" w16cid:durableId="1365712248">
    <w:abstractNumId w:val="72"/>
  </w:num>
  <w:num w:numId="35" w16cid:durableId="1535388669">
    <w:abstractNumId w:val="49"/>
  </w:num>
  <w:num w:numId="36" w16cid:durableId="1389953791">
    <w:abstractNumId w:val="39"/>
  </w:num>
  <w:num w:numId="37" w16cid:durableId="326328035">
    <w:abstractNumId w:val="26"/>
  </w:num>
  <w:num w:numId="38" w16cid:durableId="1386828663">
    <w:abstractNumId w:val="75"/>
  </w:num>
  <w:num w:numId="39" w16cid:durableId="1260521839">
    <w:abstractNumId w:val="36"/>
  </w:num>
  <w:num w:numId="40" w16cid:durableId="757335034">
    <w:abstractNumId w:val="5"/>
  </w:num>
  <w:num w:numId="41" w16cid:durableId="1484616483">
    <w:abstractNumId w:val="52"/>
  </w:num>
  <w:num w:numId="42" w16cid:durableId="826870762">
    <w:abstractNumId w:val="59"/>
  </w:num>
  <w:num w:numId="43" w16cid:durableId="1582332186">
    <w:abstractNumId w:val="53"/>
  </w:num>
  <w:num w:numId="44" w16cid:durableId="871039829">
    <w:abstractNumId w:val="37"/>
  </w:num>
  <w:num w:numId="45" w16cid:durableId="1134062648">
    <w:abstractNumId w:val="74"/>
  </w:num>
  <w:num w:numId="46" w16cid:durableId="327832391">
    <w:abstractNumId w:val="73"/>
  </w:num>
  <w:num w:numId="47" w16cid:durableId="1620990320">
    <w:abstractNumId w:val="7"/>
  </w:num>
  <w:num w:numId="48" w16cid:durableId="170337350">
    <w:abstractNumId w:val="64"/>
  </w:num>
  <w:num w:numId="49" w16cid:durableId="2081292786">
    <w:abstractNumId w:val="43"/>
  </w:num>
  <w:num w:numId="50" w16cid:durableId="906569422">
    <w:abstractNumId w:val="45"/>
  </w:num>
  <w:num w:numId="51" w16cid:durableId="586236500">
    <w:abstractNumId w:val="70"/>
  </w:num>
  <w:num w:numId="52" w16cid:durableId="1827937867">
    <w:abstractNumId w:val="55"/>
  </w:num>
  <w:num w:numId="53" w16cid:durableId="1642923681">
    <w:abstractNumId w:val="58"/>
  </w:num>
  <w:num w:numId="54" w16cid:durableId="1448042506">
    <w:abstractNumId w:val="68"/>
  </w:num>
  <w:num w:numId="55" w16cid:durableId="925456659">
    <w:abstractNumId w:val="24"/>
  </w:num>
  <w:num w:numId="56" w16cid:durableId="1138450916">
    <w:abstractNumId w:val="2"/>
  </w:num>
  <w:num w:numId="57" w16cid:durableId="1078285278">
    <w:abstractNumId w:val="35"/>
  </w:num>
  <w:num w:numId="58" w16cid:durableId="1912349212">
    <w:abstractNumId w:val="23"/>
  </w:num>
  <w:num w:numId="59" w16cid:durableId="1527476307">
    <w:abstractNumId w:val="44"/>
  </w:num>
  <w:num w:numId="60" w16cid:durableId="2000427191">
    <w:abstractNumId w:val="76"/>
  </w:num>
  <w:num w:numId="61" w16cid:durableId="288824434">
    <w:abstractNumId w:val="60"/>
  </w:num>
  <w:num w:numId="62" w16cid:durableId="1223640810">
    <w:abstractNumId w:val="71"/>
  </w:num>
  <w:num w:numId="63" w16cid:durableId="891310918">
    <w:abstractNumId w:val="38"/>
  </w:num>
  <w:num w:numId="64" w16cid:durableId="1339117904">
    <w:abstractNumId w:val="69"/>
  </w:num>
  <w:num w:numId="65" w16cid:durableId="1122113524">
    <w:abstractNumId w:val="17"/>
  </w:num>
  <w:num w:numId="66" w16cid:durableId="1374427574">
    <w:abstractNumId w:val="12"/>
  </w:num>
  <w:num w:numId="67" w16cid:durableId="778570554">
    <w:abstractNumId w:val="18"/>
  </w:num>
  <w:num w:numId="68" w16cid:durableId="666325064">
    <w:abstractNumId w:val="62"/>
  </w:num>
  <w:num w:numId="69" w16cid:durableId="1124151700">
    <w:abstractNumId w:val="33"/>
  </w:num>
  <w:num w:numId="70" w16cid:durableId="641229971">
    <w:abstractNumId w:val="50"/>
  </w:num>
  <w:num w:numId="71" w16cid:durableId="726758007">
    <w:abstractNumId w:val="30"/>
  </w:num>
  <w:num w:numId="72" w16cid:durableId="1155603692">
    <w:abstractNumId w:val="15"/>
  </w:num>
  <w:num w:numId="73" w16cid:durableId="819881675">
    <w:abstractNumId w:val="20"/>
  </w:num>
  <w:num w:numId="74" w16cid:durableId="351996411">
    <w:abstractNumId w:val="48"/>
  </w:num>
  <w:num w:numId="75" w16cid:durableId="839345823">
    <w:abstractNumId w:val="14"/>
  </w:num>
  <w:num w:numId="76" w16cid:durableId="1662347076">
    <w:abstractNumId w:val="8"/>
  </w:num>
  <w:num w:numId="77" w16cid:durableId="971709989">
    <w:abstractNumId w:val="32"/>
  </w:num>
  <w:numIdMacAtCleanup w:val="7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00C6C"/>
    <w:rsid w:val="0001436A"/>
    <w:rsid w:val="000326D5"/>
    <w:rsid w:val="00034304"/>
    <w:rsid w:val="00035434"/>
    <w:rsid w:val="000510EA"/>
    <w:rsid w:val="00052A14"/>
    <w:rsid w:val="00077D53"/>
    <w:rsid w:val="000911A8"/>
    <w:rsid w:val="000D0A70"/>
    <w:rsid w:val="000E1C75"/>
    <w:rsid w:val="000E293E"/>
    <w:rsid w:val="000E79FE"/>
    <w:rsid w:val="00105FD9"/>
    <w:rsid w:val="00117666"/>
    <w:rsid w:val="00121E81"/>
    <w:rsid w:val="001317BF"/>
    <w:rsid w:val="001549D3"/>
    <w:rsid w:val="00160065"/>
    <w:rsid w:val="00177D84"/>
    <w:rsid w:val="0018362A"/>
    <w:rsid w:val="001E4D49"/>
    <w:rsid w:val="00207274"/>
    <w:rsid w:val="002230B9"/>
    <w:rsid w:val="00267D18"/>
    <w:rsid w:val="00283E6D"/>
    <w:rsid w:val="002868E2"/>
    <w:rsid w:val="002869C3"/>
    <w:rsid w:val="002936E4"/>
    <w:rsid w:val="00294369"/>
    <w:rsid w:val="00296366"/>
    <w:rsid w:val="002B4A57"/>
    <w:rsid w:val="002C74CA"/>
    <w:rsid w:val="002D564C"/>
    <w:rsid w:val="002F42C2"/>
    <w:rsid w:val="002F4BAF"/>
    <w:rsid w:val="003544FB"/>
    <w:rsid w:val="003D2D47"/>
    <w:rsid w:val="003D2F2D"/>
    <w:rsid w:val="003F42EE"/>
    <w:rsid w:val="00401590"/>
    <w:rsid w:val="00447801"/>
    <w:rsid w:val="00452E9C"/>
    <w:rsid w:val="004735C8"/>
    <w:rsid w:val="00473BB9"/>
    <w:rsid w:val="004961FF"/>
    <w:rsid w:val="004E185B"/>
    <w:rsid w:val="00517A89"/>
    <w:rsid w:val="005250F2"/>
    <w:rsid w:val="0056256D"/>
    <w:rsid w:val="00590BB8"/>
    <w:rsid w:val="00593EEA"/>
    <w:rsid w:val="005A385E"/>
    <w:rsid w:val="005A5EEE"/>
    <w:rsid w:val="005B1A76"/>
    <w:rsid w:val="006175A8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45F2E"/>
    <w:rsid w:val="007501BE"/>
    <w:rsid w:val="00751B2C"/>
    <w:rsid w:val="007646AB"/>
    <w:rsid w:val="00790BB3"/>
    <w:rsid w:val="0079428F"/>
    <w:rsid w:val="00794779"/>
    <w:rsid w:val="00797E11"/>
    <w:rsid w:val="007C206C"/>
    <w:rsid w:val="00803D24"/>
    <w:rsid w:val="00804551"/>
    <w:rsid w:val="00817DD6"/>
    <w:rsid w:val="0087792E"/>
    <w:rsid w:val="00885156"/>
    <w:rsid w:val="00896C3E"/>
    <w:rsid w:val="008A638A"/>
    <w:rsid w:val="009076B3"/>
    <w:rsid w:val="00913EF5"/>
    <w:rsid w:val="009151AA"/>
    <w:rsid w:val="0093429D"/>
    <w:rsid w:val="00943573"/>
    <w:rsid w:val="00970F7D"/>
    <w:rsid w:val="00994A3D"/>
    <w:rsid w:val="009C2B12"/>
    <w:rsid w:val="009C70F3"/>
    <w:rsid w:val="009D3AAE"/>
    <w:rsid w:val="009D6D11"/>
    <w:rsid w:val="00A174D9"/>
    <w:rsid w:val="00A569CD"/>
    <w:rsid w:val="00A6514D"/>
    <w:rsid w:val="00AA10A7"/>
    <w:rsid w:val="00AB5EE2"/>
    <w:rsid w:val="00AB6715"/>
    <w:rsid w:val="00AD3D83"/>
    <w:rsid w:val="00B1671E"/>
    <w:rsid w:val="00B25EB8"/>
    <w:rsid w:val="00B354E1"/>
    <w:rsid w:val="00B37F4D"/>
    <w:rsid w:val="00BC1591"/>
    <w:rsid w:val="00BE6B49"/>
    <w:rsid w:val="00C3148D"/>
    <w:rsid w:val="00C52A7B"/>
    <w:rsid w:val="00C56BAF"/>
    <w:rsid w:val="00C679AA"/>
    <w:rsid w:val="00C75972"/>
    <w:rsid w:val="00CC0A3A"/>
    <w:rsid w:val="00CD066B"/>
    <w:rsid w:val="00CD7371"/>
    <w:rsid w:val="00CE262B"/>
    <w:rsid w:val="00CE4FEE"/>
    <w:rsid w:val="00DB59C3"/>
    <w:rsid w:val="00DC259A"/>
    <w:rsid w:val="00DE23E8"/>
    <w:rsid w:val="00E52377"/>
    <w:rsid w:val="00E64E17"/>
    <w:rsid w:val="00E866C9"/>
    <w:rsid w:val="00EA3D3C"/>
    <w:rsid w:val="00F20F0F"/>
    <w:rsid w:val="00F30361"/>
    <w:rsid w:val="00F41468"/>
    <w:rsid w:val="00F46900"/>
    <w:rsid w:val="00F61D89"/>
    <w:rsid w:val="00FC425B"/>
    <w:rsid w:val="00FC7CC3"/>
    <w:rsid w:val="06F07054"/>
    <w:rsid w:val="079702B5"/>
    <w:rsid w:val="093FD5E4"/>
    <w:rsid w:val="11B7F88A"/>
    <w:rsid w:val="14881652"/>
    <w:rsid w:val="1A36C937"/>
    <w:rsid w:val="1F1B955E"/>
    <w:rsid w:val="20DF6EF5"/>
    <w:rsid w:val="21859BD6"/>
    <w:rsid w:val="29AA4311"/>
    <w:rsid w:val="29AA6693"/>
    <w:rsid w:val="316E699C"/>
    <w:rsid w:val="32E97EB2"/>
    <w:rsid w:val="3635991B"/>
    <w:rsid w:val="51351551"/>
    <w:rsid w:val="57F73DCA"/>
    <w:rsid w:val="5D5EA9EC"/>
    <w:rsid w:val="5D9AFA85"/>
    <w:rsid w:val="5FE1BC0C"/>
    <w:rsid w:val="616585EB"/>
    <w:rsid w:val="6B1C4933"/>
    <w:rsid w:val="7342D100"/>
    <w:rsid w:val="79206BAA"/>
    <w:rsid w:val="7942D8A9"/>
    <w:rsid w:val="7BC1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93C05C9D-FE89-457A-BE63-3C69E61243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semiHidden="1" w:unhideWhenUsed="1" w:qFormat="1"/>
    <w:lsdException w:name="heading 5" w:uiPriority="2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3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3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2"/>
    <w:rsid w:val="00AB6715"/>
    <w:rPr>
      <w:rFonts w:ascii="Times New Roman" w:hAnsi="Times New Roman" w:eastAsia="Cambria" w:cs="Times New Roman"/>
      <w:b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2"/>
    <w:rsid w:val="00AB6715"/>
    <w:rPr>
      <w:rFonts w:ascii="Times New Roman" w:hAnsi="Times New Roman" w:eastAsia="Cambria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styleId="SubtitleChar" w:customStyle="1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styleId="AuthorList" w:customStyle="1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Comment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styleId="HeaderChar" w:customStyle="1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2"/>
      </w:numPr>
      <w:contextualSpacing/>
    </w:pPr>
    <w:rPr>
      <w:rFonts w:eastAsia="Cambria" w:cs="Times New Roman"/>
      <w:szCs w:val="24"/>
    </w:rPr>
  </w:style>
  <w:style w:type="numbering" w:styleId="Headings" w:customStyle="1">
    <w:name w:val="Headings"/>
    <w:uiPriority w:val="99"/>
    <w:rsid w:val="00AB6715"/>
    <w:pPr>
      <w:numPr>
        <w:numId w:val="11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styleId="Heading3Char" w:customStyle="1">
    <w:name w:val="Heading 3 Char"/>
    <w:basedOn w:val="DefaultParagraphFont"/>
    <w:link w:val="Heading3"/>
    <w:uiPriority w:val="2"/>
    <w:rsid w:val="00AB6715"/>
    <w:rPr>
      <w:rFonts w:ascii="Times New Roman" w:hAnsi="Times New Roman" w:eastAsiaTheme="majorEastAsia" w:cstheme="majorBidi"/>
      <w:b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2"/>
    <w:rsid w:val="00AB6715"/>
    <w:rPr>
      <w:rFonts w:ascii="Times New Roman" w:hAnsi="Times New Roman" w:eastAsiaTheme="majorEastAsia" w:cstheme="majorBidi"/>
      <w:b/>
      <w:iCs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2"/>
    <w:rsid w:val="00AB6715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styleId="TitleChar" w:customStyle="1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styleId="SupplementaryMaterial" w:customStyle="1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Supplementary_Material.dotx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Frontiers</dc:creator>
  <keywords/>
  <lastModifiedBy>Rachel Lumbis (PGR)</lastModifiedBy>
  <revision>35</revision>
  <lastPrinted>2013-10-03T20:51:00.0000000Z</lastPrinted>
  <dcterms:created xsi:type="dcterms:W3CDTF">2026-05-14T21:16:00.0000000Z</dcterms:created>
  <dcterms:modified xsi:type="dcterms:W3CDTF">2026-10-07T09:16:07.8810055Z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