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0BB8" w:rsidP="49948B8D" w:rsidRDefault="00590BB8" w14:paraId="68BDB25D" w14:textId="6D8AE0DE">
      <w:pPr>
        <w:pStyle w:val="Heading1"/>
        <w:numPr>
          <w:ilvl w:val="0"/>
          <w:numId w:val="0"/>
        </w:numPr>
        <w:ind w:left="0"/>
      </w:pPr>
      <w:r w:rsidRPr="49948B8D" w:rsidR="11B7F88A">
        <w:rPr>
          <w:rFonts w:ascii="Calibri" w:hAnsi="Calibri" w:eastAsia="宋体" w:cs="Arial" w:asciiTheme="minorAscii" w:hAnsiTheme="minorAscii" w:eastAsiaTheme="minorEastAsia" w:cstheme="minorBidi"/>
        </w:rPr>
        <w:t>The</w:t>
      </w:r>
      <w:r w:rsidRPr="49948B8D" w:rsidR="002F42C2">
        <w:rPr>
          <w:rFonts w:ascii="Calibri" w:hAnsi="Calibri" w:eastAsia="宋体" w:cs="Arial" w:asciiTheme="minorAscii" w:hAnsiTheme="minorAscii" w:eastAsiaTheme="minorEastAsia" w:cstheme="minorBidi"/>
        </w:rPr>
        <w:t xml:space="preserve"> s</w:t>
      </w:r>
      <w:r w:rsidR="002F42C2">
        <w:rPr/>
        <w:t>elf-developed online screening questionnaire.</w:t>
      </w:r>
    </w:p>
    <w:p w:rsidR="00745F2E" w:rsidP="002F4BAF" w:rsidRDefault="00745F2E" w14:paraId="1D1AF8CD" w14:textId="77777777"/>
    <w:p w:rsidRPr="009D6D11" w:rsidR="009D6D11" w:rsidRDefault="009D6D11" w14:paraId="61C563AE" w14:textId="77777777">
      <w:pPr>
        <w:numPr>
          <w:ilvl w:val="0"/>
          <w:numId w:val="25"/>
        </w:numPr>
        <w:rPr>
          <w:lang w:val="en-GB"/>
        </w:rPr>
      </w:pPr>
      <w:r w:rsidRPr="009D6D11">
        <w:rPr>
          <w:lang w:val="en-GB"/>
        </w:rPr>
        <w:t>Please identify your age in years  </w:t>
      </w:r>
    </w:p>
    <w:p w:rsidRPr="009D6D11" w:rsidR="009D6D11" w:rsidRDefault="009D6D11" w14:paraId="6C8DE638" w14:textId="77777777">
      <w:pPr>
        <w:numPr>
          <w:ilvl w:val="0"/>
          <w:numId w:val="26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18-24  </w:t>
      </w:r>
    </w:p>
    <w:p w:rsidRPr="009D6D11" w:rsidR="009D6D11" w:rsidRDefault="009D6D11" w14:paraId="1AC5F4A6" w14:textId="77777777">
      <w:pPr>
        <w:numPr>
          <w:ilvl w:val="0"/>
          <w:numId w:val="27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25-35  </w:t>
      </w:r>
    </w:p>
    <w:p w:rsidRPr="009D6D11" w:rsidR="009D6D11" w:rsidRDefault="009D6D11" w14:paraId="374732FC" w14:textId="77777777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36-</w:t>
      </w:r>
      <w:r w:rsidRPr="009D6D11">
        <w:rPr>
          <w:lang w:val="en-GB"/>
        </w:rPr>
        <w:softHyphen/>
      </w:r>
      <w:r w:rsidRPr="009D6D11">
        <w:rPr>
          <w:lang w:val="en-GB"/>
        </w:rPr>
        <w:t>45  </w:t>
      </w:r>
    </w:p>
    <w:p w:rsidRPr="009D6D11" w:rsidR="009D6D11" w:rsidRDefault="009D6D11" w14:paraId="417BCD9B" w14:textId="77777777">
      <w:pPr>
        <w:numPr>
          <w:ilvl w:val="0"/>
          <w:numId w:val="29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46</w:t>
      </w:r>
      <w:r w:rsidRPr="009D6D11">
        <w:rPr>
          <w:lang w:val="en-GB"/>
        </w:rPr>
        <w:softHyphen/>
      </w:r>
      <w:r w:rsidRPr="009D6D11">
        <w:rPr>
          <w:lang w:val="en-GB"/>
        </w:rPr>
        <w:t>-55  </w:t>
      </w:r>
    </w:p>
    <w:p w:rsidRPr="009D6D11" w:rsidR="009D6D11" w:rsidRDefault="009D6D11" w14:paraId="458B87E7" w14:textId="77777777">
      <w:pPr>
        <w:numPr>
          <w:ilvl w:val="0"/>
          <w:numId w:val="30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56-65  </w:t>
      </w:r>
    </w:p>
    <w:p w:rsidRPr="009D6D11" w:rsidR="009D6D11" w:rsidRDefault="009D6D11" w14:paraId="14E98588" w14:textId="77777777">
      <w:pPr>
        <w:numPr>
          <w:ilvl w:val="0"/>
          <w:numId w:val="31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9D6D11">
        <w:rPr>
          <w:lang w:val="en-GB"/>
        </w:rPr>
        <w:t>Over 65  </w:t>
      </w:r>
    </w:p>
    <w:p w:rsidR="00797E11" w:rsidP="002F4BAF" w:rsidRDefault="00797E11" w14:paraId="18418A95" w14:textId="77777777"/>
    <w:p w:rsidRPr="0018362A" w:rsidR="0018362A" w:rsidRDefault="0018362A" w14:paraId="5F3263C7" w14:textId="77777777">
      <w:pPr>
        <w:numPr>
          <w:ilvl w:val="0"/>
          <w:numId w:val="32"/>
        </w:numPr>
        <w:rPr>
          <w:lang w:val="en-GB"/>
        </w:rPr>
      </w:pPr>
      <w:r w:rsidRPr="0018362A">
        <w:rPr>
          <w:lang w:val="en-GB"/>
        </w:rPr>
        <w:t>Which of the following best describes the area you live in?   </w:t>
      </w:r>
    </w:p>
    <w:p w:rsidRPr="0018362A" w:rsidR="0018362A" w:rsidRDefault="0018362A" w14:paraId="2B2AC021" w14:textId="77777777">
      <w:pPr>
        <w:numPr>
          <w:ilvl w:val="0"/>
          <w:numId w:val="33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Urban (densely populated inner town or city)  </w:t>
      </w:r>
    </w:p>
    <w:p w:rsidRPr="0018362A" w:rsidR="0018362A" w:rsidRDefault="0018362A" w14:paraId="22198EFA" w14:textId="77777777">
      <w:pPr>
        <w:numPr>
          <w:ilvl w:val="0"/>
          <w:numId w:val="34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Suburban (less densely populated outskirts of a town or city)  </w:t>
      </w:r>
    </w:p>
    <w:p w:rsidRPr="0018362A" w:rsidR="0018362A" w:rsidRDefault="0018362A" w14:paraId="498ED041" w14:textId="77777777">
      <w:pPr>
        <w:numPr>
          <w:ilvl w:val="0"/>
          <w:numId w:val="35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Rural (based in the countryside) </w:t>
      </w:r>
    </w:p>
    <w:p w:rsidRPr="0018362A" w:rsidR="0018362A" w:rsidP="002F4BAF" w:rsidRDefault="0018362A" w14:paraId="06D839BD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302BBF42" w14:textId="77777777">
      <w:pPr>
        <w:numPr>
          <w:ilvl w:val="0"/>
          <w:numId w:val="36"/>
        </w:numPr>
        <w:rPr>
          <w:lang w:val="en-GB"/>
        </w:rPr>
      </w:pPr>
      <w:r w:rsidRPr="0018362A">
        <w:rPr>
          <w:lang w:val="en-GB"/>
        </w:rPr>
        <w:t>What is your highest level of education?    </w:t>
      </w:r>
    </w:p>
    <w:p w:rsidRPr="0018362A" w:rsidR="0018362A" w:rsidRDefault="0018362A" w14:paraId="19551847" w14:textId="77777777">
      <w:pPr>
        <w:numPr>
          <w:ilvl w:val="0"/>
          <w:numId w:val="37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Up to completion of secondary education  </w:t>
      </w:r>
    </w:p>
    <w:p w:rsidRPr="0018362A" w:rsidR="0018362A" w:rsidRDefault="0018362A" w14:paraId="70911257" w14:textId="77777777">
      <w:pPr>
        <w:numPr>
          <w:ilvl w:val="0"/>
          <w:numId w:val="38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Post secondary education  </w:t>
      </w:r>
    </w:p>
    <w:p w:rsidRPr="0018362A" w:rsidR="0018362A" w:rsidRDefault="0018362A" w14:paraId="08797671" w14:textId="77777777">
      <w:pPr>
        <w:numPr>
          <w:ilvl w:val="0"/>
          <w:numId w:val="39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Undergraduate or equivalent level (e.g. </w:t>
      </w:r>
      <w:proofErr w:type="gramStart"/>
      <w:r w:rsidRPr="0018362A">
        <w:rPr>
          <w:lang w:val="en-GB"/>
        </w:rPr>
        <w:t>Bachelor’s</w:t>
      </w:r>
      <w:proofErr w:type="gramEnd"/>
      <w:r w:rsidRPr="0018362A">
        <w:rPr>
          <w:lang w:val="en-GB"/>
        </w:rPr>
        <w:t> degree) </w:t>
      </w:r>
    </w:p>
    <w:p w:rsidRPr="0018362A" w:rsidR="0018362A" w:rsidRDefault="0018362A" w14:paraId="36C170A5" w14:textId="77777777">
      <w:pPr>
        <w:numPr>
          <w:ilvl w:val="0"/>
          <w:numId w:val="40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Postgraduate or equivalent level (e.g. Master’s / Doctoral degree)  </w:t>
      </w:r>
    </w:p>
    <w:p w:rsidRPr="0018362A" w:rsidR="0018362A" w:rsidP="002F4BAF" w:rsidRDefault="0018362A" w14:paraId="360B2822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650F710C" w14:textId="77777777">
      <w:pPr>
        <w:numPr>
          <w:ilvl w:val="0"/>
          <w:numId w:val="41"/>
        </w:numPr>
        <w:rPr>
          <w:lang w:val="en-GB"/>
        </w:rPr>
      </w:pPr>
      <w:r w:rsidRPr="0018362A">
        <w:rPr>
          <w:lang w:val="en-GB"/>
        </w:rPr>
        <w:t>Are you employed or involved in the veterinary healthcare field or pet animal industry?   </w:t>
      </w:r>
    </w:p>
    <w:p w:rsidRPr="0018362A" w:rsidR="0018362A" w:rsidRDefault="0018362A" w14:paraId="1C70CB41" w14:textId="77777777">
      <w:pPr>
        <w:numPr>
          <w:ilvl w:val="0"/>
          <w:numId w:val="42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No </w:t>
      </w:r>
    </w:p>
    <w:p w:rsidRPr="0018362A" w:rsidR="0018362A" w:rsidRDefault="0018362A" w14:paraId="2E3233B0" w14:textId="77777777">
      <w:pPr>
        <w:numPr>
          <w:ilvl w:val="0"/>
          <w:numId w:val="43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Yes   </w:t>
      </w:r>
    </w:p>
    <w:p w:rsidRPr="0018362A" w:rsidR="0018362A" w:rsidRDefault="0018362A" w14:paraId="56F5ADD2" w14:textId="77777777">
      <w:pPr>
        <w:numPr>
          <w:ilvl w:val="0"/>
          <w:numId w:val="44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veterinarian or veterinary nurse   </w:t>
      </w:r>
    </w:p>
    <w:p w:rsidRPr="0018362A" w:rsidR="0018362A" w:rsidRDefault="0018362A" w14:paraId="2A1A24B0" w14:textId="77777777">
      <w:pPr>
        <w:numPr>
          <w:ilvl w:val="0"/>
          <w:numId w:val="45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student of veterinary medicine, veterinary science or veterinary nursing   </w:t>
      </w:r>
    </w:p>
    <w:p w:rsidRPr="0018362A" w:rsidR="0018362A" w:rsidRDefault="0018362A" w14:paraId="47FE2DC8" w14:textId="77777777">
      <w:pPr>
        <w:numPr>
          <w:ilvl w:val="0"/>
          <w:numId w:val="46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breeder   </w:t>
      </w:r>
    </w:p>
    <w:p w:rsidRPr="0018362A" w:rsidR="0018362A" w:rsidRDefault="0018362A" w14:paraId="7D2F342F" w14:textId="77777777">
      <w:pPr>
        <w:numPr>
          <w:ilvl w:val="0"/>
          <w:numId w:val="47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within an animal service (behaviourist/trainer, groomer, farrier, animal acupuncturist, kennel staff, veterinary receptionist, etc.)    </w:t>
      </w:r>
    </w:p>
    <w:p w:rsidRPr="0018362A" w:rsidR="0018362A" w:rsidRDefault="0018362A" w14:paraId="16F1E9CF" w14:textId="77777777">
      <w:pPr>
        <w:numPr>
          <w:ilvl w:val="0"/>
          <w:numId w:val="48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within an animal industry (pet food, pet toys, pet products)  </w:t>
      </w:r>
    </w:p>
    <w:p w:rsidRPr="0018362A" w:rsidR="0018362A" w:rsidRDefault="0018362A" w14:paraId="59A3720E" w14:textId="77777777">
      <w:pPr>
        <w:numPr>
          <w:ilvl w:val="0"/>
          <w:numId w:val="49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Other (please state) ___________________  </w:t>
      </w:r>
    </w:p>
    <w:p w:rsidRPr="0018362A" w:rsidR="0018362A" w:rsidP="002F4BAF" w:rsidRDefault="0018362A" w14:paraId="6E5B6457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432554F7" w14:textId="77777777">
      <w:pPr>
        <w:numPr>
          <w:ilvl w:val="0"/>
          <w:numId w:val="50"/>
        </w:numPr>
        <w:rPr>
          <w:lang w:val="en-GB"/>
        </w:rPr>
      </w:pPr>
      <w:r w:rsidRPr="0018362A">
        <w:rPr>
          <w:lang w:val="en-GB"/>
        </w:rPr>
        <w:t>Are you employed or involved in the human healthcare or diet and fitness industry?   </w:t>
      </w:r>
    </w:p>
    <w:p w:rsidRPr="0018362A" w:rsidR="0018362A" w:rsidRDefault="0018362A" w14:paraId="0A396F36" w14:textId="77777777">
      <w:pPr>
        <w:numPr>
          <w:ilvl w:val="0"/>
          <w:numId w:val="51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No </w:t>
      </w:r>
    </w:p>
    <w:p w:rsidRPr="0018362A" w:rsidR="0018362A" w:rsidRDefault="0018362A" w14:paraId="586C182C" w14:textId="77777777">
      <w:pPr>
        <w:numPr>
          <w:ilvl w:val="0"/>
          <w:numId w:val="52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Yes </w:t>
      </w:r>
    </w:p>
    <w:p w:rsidRPr="0018362A" w:rsidR="0018362A" w:rsidRDefault="0018362A" w14:paraId="45E83A9B" w14:textId="77777777">
      <w:pPr>
        <w:numPr>
          <w:ilvl w:val="0"/>
          <w:numId w:val="53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healthcare professional – Doctor (generalist or specialist practitioner), Nurse, Midwife, Dentist, Pharmacist  </w:t>
      </w:r>
    </w:p>
    <w:p w:rsidRPr="0018362A" w:rsidR="0018362A" w:rsidRDefault="0018362A" w14:paraId="791D385A" w14:textId="77777777">
      <w:pPr>
        <w:numPr>
          <w:ilvl w:val="0"/>
          <w:numId w:val="54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student healthcare professional (as listed above)   </w:t>
      </w:r>
    </w:p>
    <w:p w:rsidRPr="0018362A" w:rsidR="0018362A" w:rsidRDefault="0018362A" w14:paraId="7107D20C" w14:textId="77777777">
      <w:pPr>
        <w:numPr>
          <w:ilvl w:val="0"/>
          <w:numId w:val="55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within an allied healthcare service (e.g. physiotherapist, psychologist, paramedic, radiographer, dental hygienist/assistant)  </w:t>
      </w:r>
    </w:p>
    <w:p w:rsidRPr="0018362A" w:rsidR="0018362A" w:rsidRDefault="0018362A" w14:paraId="54121237" w14:textId="77777777">
      <w:pPr>
        <w:numPr>
          <w:ilvl w:val="0"/>
          <w:numId w:val="56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within the diet and fitness industry (e.g. dietician/nutritionist, personal trainer/fitness instructor, health coach, health/diet-related sales representative).  </w:t>
      </w:r>
    </w:p>
    <w:p w:rsidRPr="0018362A" w:rsidR="0018362A" w:rsidRDefault="0018362A" w14:paraId="5451AB8F" w14:textId="77777777">
      <w:pPr>
        <w:numPr>
          <w:ilvl w:val="0"/>
          <w:numId w:val="57"/>
        </w:numPr>
        <w:tabs>
          <w:tab w:val="clear" w:pos="720"/>
          <w:tab w:val="num" w:pos="1440"/>
        </w:tabs>
        <w:ind w:left="1440"/>
        <w:rPr>
          <w:lang w:val="en-GB"/>
        </w:rPr>
      </w:pPr>
      <w:r w:rsidRPr="0018362A">
        <w:rPr>
          <w:lang w:val="en-GB"/>
        </w:rPr>
        <w:t>Other (please state) ___________________ </w:t>
      </w:r>
    </w:p>
    <w:p w:rsidRPr="0018362A" w:rsidR="0018362A" w:rsidP="002F4BAF" w:rsidRDefault="0018362A" w14:paraId="27082F10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0002471E" w14:textId="77777777">
      <w:pPr>
        <w:numPr>
          <w:ilvl w:val="0"/>
          <w:numId w:val="58"/>
        </w:numPr>
        <w:rPr>
          <w:lang w:val="en-GB"/>
        </w:rPr>
      </w:pPr>
      <w:r w:rsidRPr="0018362A">
        <w:rPr>
          <w:lang w:val="en-GB"/>
        </w:rPr>
        <w:t>What is your personal dietary preference?  </w:t>
      </w:r>
    </w:p>
    <w:p w:rsidRPr="0018362A" w:rsidR="0018362A" w:rsidRDefault="0018362A" w14:paraId="726EF641" w14:textId="77777777">
      <w:pPr>
        <w:numPr>
          <w:ilvl w:val="0"/>
          <w:numId w:val="59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Omnivore (meat and plant-based diet)  </w:t>
      </w:r>
    </w:p>
    <w:p w:rsidRPr="0018362A" w:rsidR="0018362A" w:rsidRDefault="0018362A" w14:paraId="25EA09D6" w14:textId="77777777">
      <w:pPr>
        <w:numPr>
          <w:ilvl w:val="0"/>
          <w:numId w:val="60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Pescatarian (containing fish, but no other meats)  </w:t>
      </w:r>
    </w:p>
    <w:p w:rsidRPr="0018362A" w:rsidR="0018362A" w:rsidRDefault="0018362A" w14:paraId="1E881F80" w14:textId="77777777">
      <w:pPr>
        <w:numPr>
          <w:ilvl w:val="0"/>
          <w:numId w:val="61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Vegetarian (avoiding all meat but including eggs, dairy and/or honey)  </w:t>
      </w:r>
    </w:p>
    <w:p w:rsidRPr="0018362A" w:rsidR="0018362A" w:rsidRDefault="0018362A" w14:paraId="672D3349" w14:textId="77777777">
      <w:pPr>
        <w:numPr>
          <w:ilvl w:val="0"/>
          <w:numId w:val="62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Vegan (free from all animal products)  </w:t>
      </w:r>
    </w:p>
    <w:p w:rsidRPr="0018362A" w:rsidR="0018362A" w:rsidRDefault="0018362A" w14:paraId="4C1563CA" w14:textId="77777777">
      <w:pPr>
        <w:numPr>
          <w:ilvl w:val="0"/>
          <w:numId w:val="63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Other (please specify)  </w:t>
      </w:r>
    </w:p>
    <w:p w:rsidRPr="0018362A" w:rsidR="0018362A" w:rsidP="002F4BAF" w:rsidRDefault="0018362A" w14:paraId="6BA22847" w14:textId="77777777">
      <w:pPr>
        <w:rPr>
          <w:lang w:val="en-GB"/>
        </w:rPr>
      </w:pPr>
      <w:r w:rsidRPr="0018362A">
        <w:rPr>
          <w:lang w:val="en-GB"/>
        </w:rPr>
        <w:t>   </w:t>
      </w:r>
    </w:p>
    <w:p w:rsidRPr="0018362A" w:rsidR="0018362A" w:rsidRDefault="0018362A" w14:paraId="46F01B36" w14:textId="54429A80">
      <w:pPr>
        <w:numPr>
          <w:ilvl w:val="0"/>
          <w:numId w:val="64"/>
        </w:numPr>
        <w:rPr>
          <w:lang w:val="en-GB"/>
        </w:rPr>
      </w:pPr>
      <w:r w:rsidRPr="0018362A">
        <w:rPr>
          <w:lang w:val="en-GB"/>
        </w:rPr>
        <w:t>Do you follow an alternative diet? (Tick all that apply) </w:t>
      </w:r>
    </w:p>
    <w:p w:rsidRPr="0018362A" w:rsidR="0018362A" w:rsidRDefault="0018362A" w14:paraId="0450C45B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Gluten-free or another specific food allergy or intolerance (e.g. lactose-free)  </w:t>
      </w:r>
    </w:p>
    <w:p w:rsidRPr="0018362A" w:rsidR="0018362A" w:rsidRDefault="0018362A" w14:paraId="29899374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Intermittent fasting  </w:t>
      </w:r>
    </w:p>
    <w:p w:rsidRPr="0018362A" w:rsidR="0018362A" w:rsidRDefault="0018362A" w14:paraId="1DEA8C0E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Ketogenic diet (low carbohydrate, high fat)  </w:t>
      </w:r>
    </w:p>
    <w:p w:rsidRPr="0018362A" w:rsidR="0018362A" w:rsidRDefault="0018362A" w14:paraId="4A0BB06E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Low carbohydrate diet  </w:t>
      </w:r>
    </w:p>
    <w:p w:rsidRPr="0018362A" w:rsidR="0018362A" w:rsidRDefault="0018362A" w14:paraId="3D7C4068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Low fat diet  </w:t>
      </w:r>
    </w:p>
    <w:p w:rsidRPr="0018362A" w:rsidR="0018362A" w:rsidRDefault="0018362A" w14:paraId="62BFA474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Mediterranean diet (rich in vegetables, fish, fruit, grains, olive oil, and nuts, moderate dairy and minimal red meat)  </w:t>
      </w:r>
    </w:p>
    <w:p w:rsidRPr="0018362A" w:rsidR="0018362A" w:rsidRDefault="0018362A" w14:paraId="6D14EBB3" w14:textId="77777777">
      <w:pPr>
        <w:numPr>
          <w:ilvl w:val="0"/>
          <w:numId w:val="77"/>
        </w:numPr>
        <w:rPr>
          <w:lang w:val="en-GB"/>
        </w:rPr>
      </w:pPr>
      <w:proofErr w:type="spellStart"/>
      <w:r w:rsidRPr="0018362A">
        <w:rPr>
          <w:lang w:val="en-GB"/>
        </w:rPr>
        <w:t>Paleolithic</w:t>
      </w:r>
      <w:proofErr w:type="spellEnd"/>
      <w:r w:rsidRPr="0018362A">
        <w:rPr>
          <w:lang w:val="en-GB"/>
        </w:rPr>
        <w:t> (paleo) diet (avoiding all processed foods)  </w:t>
      </w:r>
    </w:p>
    <w:p w:rsidRPr="0018362A" w:rsidR="0018362A" w:rsidRDefault="0018362A" w14:paraId="56A33201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Other (please state) ___________________  </w:t>
      </w:r>
    </w:p>
    <w:p w:rsidRPr="0018362A" w:rsidR="0018362A" w:rsidRDefault="0018362A" w14:paraId="4DC2337E" w14:textId="77777777">
      <w:pPr>
        <w:numPr>
          <w:ilvl w:val="0"/>
          <w:numId w:val="77"/>
        </w:numPr>
        <w:rPr>
          <w:lang w:val="en-GB"/>
        </w:rPr>
      </w:pPr>
      <w:r w:rsidRPr="0018362A">
        <w:rPr>
          <w:lang w:val="en-GB"/>
        </w:rPr>
        <w:t>N/A - I don’t follow any alternative diet  </w:t>
      </w:r>
    </w:p>
    <w:p w:rsidRPr="0018362A" w:rsidR="0018362A" w:rsidP="002F4BAF" w:rsidRDefault="0018362A" w14:paraId="2E3E4E87" w14:textId="77777777">
      <w:pPr>
        <w:rPr>
          <w:lang w:val="en-GB"/>
        </w:rPr>
      </w:pPr>
      <w:r w:rsidRPr="0018362A">
        <w:rPr>
          <w:lang w:val="en-GB"/>
        </w:rPr>
        <w:t>  </w:t>
      </w:r>
    </w:p>
    <w:p w:rsidRPr="0018362A" w:rsidR="0018362A" w:rsidRDefault="0018362A" w14:paraId="27575E25" w14:textId="77777777">
      <w:pPr>
        <w:numPr>
          <w:ilvl w:val="0"/>
          <w:numId w:val="65"/>
        </w:numPr>
        <w:rPr>
          <w:lang w:val="en-GB"/>
        </w:rPr>
      </w:pPr>
      <w:r w:rsidRPr="0018362A">
        <w:rPr>
          <w:lang w:val="en-GB"/>
        </w:rPr>
        <w:t>As a parent or guardian, how many children aged 0-10 years do you have responsibility for feeding?   </w:t>
      </w:r>
    </w:p>
    <w:p w:rsidRPr="0018362A" w:rsidR="0018362A" w:rsidRDefault="0018362A" w14:paraId="5DC387C2" w14:textId="77777777">
      <w:pPr>
        <w:numPr>
          <w:ilvl w:val="0"/>
          <w:numId w:val="66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1  </w:t>
      </w:r>
    </w:p>
    <w:p w:rsidRPr="0018362A" w:rsidR="0018362A" w:rsidRDefault="0018362A" w14:paraId="313C00E8" w14:textId="77777777">
      <w:pPr>
        <w:numPr>
          <w:ilvl w:val="0"/>
          <w:numId w:val="67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2  </w:t>
      </w:r>
    </w:p>
    <w:p w:rsidRPr="0018362A" w:rsidR="0018362A" w:rsidRDefault="0018362A" w14:paraId="65FB9F8B" w14:textId="77777777">
      <w:pPr>
        <w:numPr>
          <w:ilvl w:val="0"/>
          <w:numId w:val="68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3  </w:t>
      </w:r>
    </w:p>
    <w:p w:rsidRPr="0018362A" w:rsidR="0018362A" w:rsidRDefault="0018362A" w14:paraId="01247A7B" w14:textId="77777777">
      <w:pPr>
        <w:numPr>
          <w:ilvl w:val="0"/>
          <w:numId w:val="69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4  </w:t>
      </w:r>
    </w:p>
    <w:p w:rsidRPr="0018362A" w:rsidR="0018362A" w:rsidRDefault="0018362A" w14:paraId="6F7B7222" w14:textId="77777777">
      <w:pPr>
        <w:numPr>
          <w:ilvl w:val="0"/>
          <w:numId w:val="70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5  </w:t>
      </w:r>
    </w:p>
    <w:p w:rsidRPr="0018362A" w:rsidR="0018362A" w:rsidRDefault="0018362A" w14:paraId="6DD67E0F" w14:textId="77777777">
      <w:pPr>
        <w:numPr>
          <w:ilvl w:val="0"/>
          <w:numId w:val="71"/>
        </w:numPr>
        <w:tabs>
          <w:tab w:val="clear" w:pos="720"/>
          <w:tab w:val="num" w:pos="1080"/>
        </w:tabs>
        <w:ind w:left="1080"/>
        <w:rPr>
          <w:lang w:val="en-GB"/>
        </w:rPr>
      </w:pPr>
      <w:r w:rsidRPr="0018362A">
        <w:rPr>
          <w:lang w:val="en-GB"/>
        </w:rPr>
        <w:t>More than 5 </w:t>
      </w:r>
    </w:p>
    <w:p w:rsidRPr="0018362A" w:rsidR="0018362A" w:rsidP="002F4BAF" w:rsidRDefault="0018362A" w14:paraId="58AEE6A1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48D29EF5" w14:textId="1DCFBF74">
      <w:pPr>
        <w:numPr>
          <w:ilvl w:val="0"/>
          <w:numId w:val="72"/>
        </w:numPr>
        <w:rPr>
          <w:lang w:val="en-GB"/>
        </w:rPr>
      </w:pPr>
      <w:r w:rsidRPr="0018362A">
        <w:rPr>
          <w:lang w:val="en-GB"/>
        </w:rPr>
        <w:t xml:space="preserve">What dietary preference do you adopt for the child/children? </w:t>
      </w:r>
    </w:p>
    <w:p w:rsidRPr="0018362A" w:rsidR="0018362A" w:rsidRDefault="1A36C937" w14:paraId="5328E921" w14:textId="77777777">
      <w:pPr>
        <w:numPr>
          <w:ilvl w:val="0"/>
          <w:numId w:val="10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Omnivore (meat and plant-based diet)  </w:t>
      </w:r>
    </w:p>
    <w:p w:rsidRPr="0018362A" w:rsidR="0018362A" w:rsidRDefault="1A36C937" w14:paraId="638485CE" w14:textId="77777777">
      <w:pPr>
        <w:numPr>
          <w:ilvl w:val="0"/>
          <w:numId w:val="9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Pescatarian (containing fish, but no other meats)  </w:t>
      </w:r>
    </w:p>
    <w:p w:rsidRPr="0018362A" w:rsidR="0018362A" w:rsidRDefault="1A36C937" w14:paraId="6E0E2279" w14:textId="77777777">
      <w:pPr>
        <w:numPr>
          <w:ilvl w:val="0"/>
          <w:numId w:val="8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Vegetarian (avoiding all meat but including eggs, dairy and/or honey)  </w:t>
      </w:r>
    </w:p>
    <w:p w:rsidRPr="0018362A" w:rsidR="0018362A" w:rsidRDefault="1A36C937" w14:paraId="2F4D78B7" w14:textId="77777777">
      <w:pPr>
        <w:numPr>
          <w:ilvl w:val="0"/>
          <w:numId w:val="7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Vegan (free from all animal products)  </w:t>
      </w:r>
    </w:p>
    <w:p w:rsidRPr="0018362A" w:rsidR="0018362A" w:rsidRDefault="1A36C937" w14:paraId="4A1CC897" w14:textId="77777777">
      <w:pPr>
        <w:numPr>
          <w:ilvl w:val="0"/>
          <w:numId w:val="6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Other (please specify)  </w:t>
      </w:r>
    </w:p>
    <w:p w:rsidRPr="0018362A" w:rsidR="0018362A" w:rsidP="002F4BAF" w:rsidRDefault="0018362A" w14:paraId="4D4826F7" w14:textId="77777777">
      <w:pPr>
        <w:rPr>
          <w:lang w:val="en-GB"/>
        </w:rPr>
      </w:pPr>
      <w:r w:rsidRPr="0018362A">
        <w:rPr>
          <w:lang w:val="en-GB"/>
        </w:rPr>
        <w:t>   </w:t>
      </w:r>
    </w:p>
    <w:p w:rsidRPr="0018362A" w:rsidR="0018362A" w:rsidRDefault="0018362A" w14:paraId="640BB0F6" w14:textId="77777777">
      <w:pPr>
        <w:numPr>
          <w:ilvl w:val="0"/>
          <w:numId w:val="73"/>
        </w:numPr>
        <w:rPr>
          <w:lang w:val="en-GB"/>
        </w:rPr>
      </w:pPr>
      <w:r w:rsidRPr="0018362A">
        <w:rPr>
          <w:lang w:val="en-GB"/>
        </w:rPr>
        <w:t>Do you feed the child/children any of the following alternative diets? (Tick all that apply) </w:t>
      </w:r>
    </w:p>
    <w:p w:rsidRPr="0018362A" w:rsidR="0018362A" w:rsidRDefault="0018362A" w14:paraId="2F90C867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Gluten-free or another specific food allergy or intolerance (e.g. lactose-free)  </w:t>
      </w:r>
    </w:p>
    <w:p w:rsidRPr="0018362A" w:rsidR="0018362A" w:rsidRDefault="0018362A" w14:paraId="6064D4A2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Intermittent fasting  </w:t>
      </w:r>
    </w:p>
    <w:p w:rsidRPr="0018362A" w:rsidR="0018362A" w:rsidRDefault="0018362A" w14:paraId="173E340E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Ketogenic diet (low carbohydrate, high fat)  </w:t>
      </w:r>
    </w:p>
    <w:p w:rsidRPr="0018362A" w:rsidR="0018362A" w:rsidRDefault="0018362A" w14:paraId="485FB176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Low carbohydrate diet  </w:t>
      </w:r>
    </w:p>
    <w:p w:rsidRPr="0018362A" w:rsidR="0018362A" w:rsidRDefault="0018362A" w14:paraId="1A27D46F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Low fat diet  </w:t>
      </w:r>
    </w:p>
    <w:p w:rsidRPr="0018362A" w:rsidR="0018362A" w:rsidRDefault="0018362A" w14:paraId="050D74A1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Mediterranean diet (rich in vegetables, fish, fruit, grains, olive oil, and nuts, moderate dairy and minimal red meat)  </w:t>
      </w:r>
    </w:p>
    <w:p w:rsidRPr="0018362A" w:rsidR="0018362A" w:rsidRDefault="0018362A" w14:paraId="703FF0D8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proofErr w:type="spellStart"/>
      <w:r w:rsidRPr="0018362A">
        <w:rPr>
          <w:lang w:val="en-GB"/>
        </w:rPr>
        <w:t>Paleolithic</w:t>
      </w:r>
      <w:proofErr w:type="spellEnd"/>
      <w:r w:rsidRPr="0018362A">
        <w:rPr>
          <w:lang w:val="en-GB"/>
        </w:rPr>
        <w:t> (paleo) diet (avoiding all processed foods)  </w:t>
      </w:r>
    </w:p>
    <w:p w:rsidRPr="0018362A" w:rsidR="0018362A" w:rsidRDefault="0018362A" w14:paraId="60077CB0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Other (please state) ___________________  </w:t>
      </w:r>
    </w:p>
    <w:p w:rsidRPr="0018362A" w:rsidR="0018362A" w:rsidRDefault="0018362A" w14:paraId="1A474D46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N/A - I don’t feed the child/children any alternative diet </w:t>
      </w:r>
    </w:p>
    <w:p w:rsidRPr="0018362A" w:rsidR="0018362A" w:rsidP="002F4BAF" w:rsidRDefault="0018362A" w14:paraId="3C6C2808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1C489E30" w14:textId="77777777">
      <w:pPr>
        <w:numPr>
          <w:ilvl w:val="0"/>
          <w:numId w:val="74"/>
        </w:numPr>
        <w:rPr>
          <w:lang w:val="en-GB"/>
        </w:rPr>
      </w:pPr>
      <w:r w:rsidRPr="0018362A">
        <w:rPr>
          <w:lang w:val="en-GB"/>
        </w:rPr>
        <w:t>How many dogs and/or cats do you have responsibility for feeding? </w:t>
      </w:r>
    </w:p>
    <w:p w:rsidRPr="0018362A" w:rsidR="0018362A" w:rsidP="002F4BAF" w:rsidRDefault="0018362A" w14:paraId="28E964C4" w14:textId="77777777">
      <w:pPr>
        <w:ind w:left="720"/>
        <w:rPr>
          <w:lang w:val="en-GB"/>
        </w:rPr>
      </w:pPr>
      <w:r w:rsidRPr="0018362A">
        <w:rPr>
          <w:lang w:val="en-GB"/>
        </w:rPr>
        <w:t>Dogs ____ </w:t>
      </w:r>
    </w:p>
    <w:p w:rsidRPr="0018362A" w:rsidR="0018362A" w:rsidP="002F4BAF" w:rsidRDefault="0018362A" w14:paraId="1CCB7811" w14:textId="77777777">
      <w:pPr>
        <w:ind w:left="720"/>
        <w:rPr>
          <w:lang w:val="en-GB"/>
        </w:rPr>
      </w:pPr>
      <w:r w:rsidRPr="0018362A">
        <w:rPr>
          <w:lang w:val="en-GB"/>
        </w:rPr>
        <w:t>Cats ____ </w:t>
      </w:r>
    </w:p>
    <w:p w:rsidRPr="0018362A" w:rsidR="0018362A" w:rsidP="002F4BAF" w:rsidRDefault="0018362A" w14:paraId="44C9D4E1" w14:textId="77777777">
      <w:pPr>
        <w:rPr>
          <w:lang w:val="en-GB"/>
        </w:rPr>
      </w:pPr>
      <w:r w:rsidRPr="0018362A">
        <w:rPr>
          <w:lang w:val="en-GB"/>
        </w:rPr>
        <w:t> </w:t>
      </w:r>
    </w:p>
    <w:p w:rsidRPr="0018362A" w:rsidR="0018362A" w:rsidRDefault="0018362A" w14:paraId="0DF89821" w14:textId="6DC234F3">
      <w:pPr>
        <w:numPr>
          <w:ilvl w:val="0"/>
          <w:numId w:val="75"/>
        </w:numPr>
        <w:rPr>
          <w:lang w:val="en-GB"/>
        </w:rPr>
      </w:pPr>
      <w:r w:rsidRPr="0018362A">
        <w:rPr>
          <w:lang w:val="en-GB"/>
        </w:rPr>
        <w:t>What dietary preference do you adopt for each of your pet(s)? </w:t>
      </w:r>
    </w:p>
    <w:p w:rsidRPr="0018362A" w:rsidR="0018362A" w:rsidRDefault="1A36C937" w14:paraId="14F0DC0B" w14:textId="77777777">
      <w:pPr>
        <w:numPr>
          <w:ilvl w:val="0"/>
          <w:numId w:val="5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Meat-based  </w:t>
      </w:r>
    </w:p>
    <w:p w:rsidRPr="0018362A" w:rsidR="0018362A" w:rsidRDefault="1A36C937" w14:paraId="7736525B" w14:textId="77777777">
      <w:pPr>
        <w:numPr>
          <w:ilvl w:val="0"/>
          <w:numId w:val="4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Omnivore (meat and plant-based diet)  </w:t>
      </w:r>
    </w:p>
    <w:p w:rsidRPr="0018362A" w:rsidR="0018362A" w:rsidRDefault="1A36C937" w14:paraId="7A026E62" w14:textId="77777777">
      <w:pPr>
        <w:numPr>
          <w:ilvl w:val="0"/>
          <w:numId w:val="3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Vegetarian (avoiding all meat but including eggs, dairy and/or honey)  </w:t>
      </w:r>
    </w:p>
    <w:p w:rsidRPr="0018362A" w:rsidR="0018362A" w:rsidRDefault="1A36C937" w14:paraId="4A519339" w14:textId="77777777">
      <w:pPr>
        <w:numPr>
          <w:ilvl w:val="0"/>
          <w:numId w:val="2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Vegan (free from all animal products)  </w:t>
      </w:r>
    </w:p>
    <w:p w:rsidRPr="0018362A" w:rsidR="0018362A" w:rsidRDefault="1A36C937" w14:paraId="3689C1A8" w14:textId="77777777">
      <w:pPr>
        <w:numPr>
          <w:ilvl w:val="0"/>
          <w:numId w:val="1"/>
        </w:numPr>
        <w:tabs>
          <w:tab w:val="num" w:pos="1080"/>
        </w:tabs>
        <w:rPr>
          <w:lang w:val="en-GB"/>
        </w:rPr>
      </w:pPr>
      <w:r w:rsidRPr="57F73DCA">
        <w:rPr>
          <w:lang w:val="en-GB"/>
        </w:rPr>
        <w:t>Other (please specify)  </w:t>
      </w:r>
    </w:p>
    <w:p w:rsidRPr="0018362A" w:rsidR="0018362A" w:rsidP="57F73DCA" w:rsidRDefault="0018362A" w14:paraId="5DD71C9A" w14:textId="0BCEAB71">
      <w:pPr>
        <w:pStyle w:val="ListParagraph"/>
        <w:numPr>
          <w:ilvl w:val="0"/>
          <w:numId w:val="0"/>
        </w:numPr>
        <w:ind w:left="1080"/>
        <w:rPr>
          <w:lang w:val="en-GB"/>
        </w:rPr>
      </w:pPr>
    </w:p>
    <w:p w:rsidRPr="0018362A" w:rsidR="0018362A" w:rsidRDefault="0018362A" w14:paraId="2071203B" w14:textId="77777777">
      <w:pPr>
        <w:numPr>
          <w:ilvl w:val="0"/>
          <w:numId w:val="76"/>
        </w:numPr>
        <w:rPr>
          <w:lang w:val="en-GB"/>
        </w:rPr>
      </w:pPr>
      <w:r w:rsidRPr="0018362A">
        <w:rPr>
          <w:lang w:val="en-GB"/>
        </w:rPr>
        <w:t>What type of diet do you feed to your pet(s)? (Tick all that apply).  </w:t>
      </w:r>
    </w:p>
    <w:p w:rsidRPr="0018362A" w:rsidR="0018362A" w:rsidRDefault="0018362A" w14:paraId="2EEE3A92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Commercial cooked diet (dry/kibble or wet/canned/tinned/sachet)  </w:t>
      </w:r>
    </w:p>
    <w:p w:rsidRPr="0018362A" w:rsidR="0018362A" w:rsidRDefault="0018362A" w14:paraId="0449C34B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Home-prepared cooked diet   </w:t>
      </w:r>
    </w:p>
    <w:p w:rsidRPr="0018362A" w:rsidR="0018362A" w:rsidRDefault="0018362A" w14:paraId="1CD5B5F7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Commercial raw meat diet   </w:t>
      </w:r>
    </w:p>
    <w:p w:rsidRPr="0018362A" w:rsidR="0018362A" w:rsidRDefault="0018362A" w14:paraId="4DB29487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Home-prepared raw meat diet  </w:t>
      </w:r>
    </w:p>
    <w:p w:rsidRPr="0018362A" w:rsidR="0018362A" w:rsidRDefault="0018362A" w14:paraId="56F8EA0A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Combination of commercial and homemade diet (cooked)  </w:t>
      </w:r>
    </w:p>
    <w:p w:rsidRPr="0018362A" w:rsidR="0018362A" w:rsidRDefault="0018362A" w14:paraId="26376A29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Combination of commercial and homemade diet (raw meat)  </w:t>
      </w:r>
    </w:p>
    <w:p w:rsidRPr="0018362A" w:rsidR="0018362A" w:rsidRDefault="0018362A" w14:paraId="36F06948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Freeze-dried or rehydrated commercial pet foods  </w:t>
      </w:r>
    </w:p>
    <w:p w:rsidRPr="0018362A" w:rsidR="0018362A" w:rsidRDefault="0018362A" w14:paraId="4003C673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Grain-free diet  </w:t>
      </w:r>
    </w:p>
    <w:p w:rsidRPr="0018362A" w:rsidR="0018362A" w:rsidRDefault="0018362A" w14:paraId="6BE0F4B4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Human-grade fresh or frozen seafood   </w:t>
      </w:r>
    </w:p>
    <w:p w:rsidRPr="000E293E" w:rsidR="0018362A" w:rsidRDefault="0018362A" w14:paraId="30188FCF" w14:textId="77777777">
      <w:pPr>
        <w:numPr>
          <w:ilvl w:val="0"/>
          <w:numId w:val="77"/>
        </w:numPr>
        <w:tabs>
          <w:tab w:val="num" w:pos="720"/>
        </w:tabs>
        <w:rPr>
          <w:lang w:val="nl-NL"/>
        </w:rPr>
      </w:pPr>
      <w:r w:rsidRPr="000E293E">
        <w:rPr>
          <w:lang w:val="nl-NL"/>
        </w:rPr>
        <w:t>Novel protein diet (e.g., insect based)  </w:t>
      </w:r>
    </w:p>
    <w:p w:rsidRPr="0018362A" w:rsidR="0018362A" w:rsidRDefault="0018362A" w14:paraId="3951B9C3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Prescription/therapeutic diet (e.g. food allergy, liver-care, kidney-care etc.)  </w:t>
      </w:r>
    </w:p>
    <w:p w:rsidRPr="0018362A" w:rsidR="0018362A" w:rsidRDefault="0018362A" w14:paraId="0F504536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Raw bones  </w:t>
      </w:r>
    </w:p>
    <w:p w:rsidRPr="0018362A" w:rsidR="0018362A" w:rsidRDefault="0018362A" w14:paraId="157BD427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Weight loss diet   </w:t>
      </w:r>
    </w:p>
    <w:p w:rsidRPr="0018362A" w:rsidR="0018362A" w:rsidRDefault="0018362A" w14:paraId="4A86A419" w14:textId="77777777">
      <w:pPr>
        <w:numPr>
          <w:ilvl w:val="0"/>
          <w:numId w:val="77"/>
        </w:numPr>
        <w:tabs>
          <w:tab w:val="num" w:pos="720"/>
        </w:tabs>
        <w:rPr>
          <w:lang w:val="en-GB"/>
        </w:rPr>
      </w:pPr>
      <w:r w:rsidRPr="0018362A">
        <w:rPr>
          <w:lang w:val="en-GB"/>
        </w:rPr>
        <w:t>Other (please specify) __________ </w:t>
      </w:r>
    </w:p>
    <w:p w:rsidR="002F4BAF" w:rsidP="49948B8D" w:rsidRDefault="002F4BAF" w14:paraId="0FAE9AC3" w14:textId="421C0C1A">
      <w:pPr>
        <w:spacing w:before="0" w:after="200" w:line="276" w:lineRule="auto"/>
        <w:rPr>
          <w:lang w:val="en-GB"/>
        </w:rPr>
      </w:pPr>
    </w:p>
    <w:sectPr w:rsidRPr="001549D3" w:rsidR="00DE23E8" w:rsidSect="0093429D">
      <w:footerReference w:type="even" r:id="rId13"/>
      <w:footerReference w:type="default" r:id="rId14"/>
      <w:pgSz w:w="12240" w:h="15840" w:orient="portrait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256D" w:rsidP="00117666" w:rsidRDefault="0056256D" w14:paraId="6B00A44A" w14:textId="77777777">
      <w:pPr>
        <w:spacing w:after="0"/>
      </w:pPr>
      <w:r>
        <w:separator/>
      </w:r>
    </w:p>
  </w:endnote>
  <w:endnote w:type="continuationSeparator" w:id="0">
    <w:p w:rsidR="0056256D" w:rsidP="00117666" w:rsidRDefault="0056256D" w14:paraId="5EE91B80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0E1C75" w:rsidRDefault="00C52A7B" w14:paraId="6314AB28" w14:textId="77777777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0E1C75" w:rsidRDefault="00C52A7B" w14:paraId="4D054D26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B8AF066">
            <v:shapetype id="_x0000_t202" coordsize="21600,21600" o:spt="202" path="m,l,21600r21600,l21600,xe" w14:anchorId="00A152CD">
              <v:stroke joinstyle="miter"/>
              <v:path gradientshapeok="t" o:connecttype="rect"/>
            </v:shapetype>
            <v:shape id="Text Box 1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>
              <v:textbox style="mso-fit-shape-to-text:t">
                <w:txbxContent>
                  <w:p w:rsidRPr="00577C4C" w:rsidR="000E1C75" w:rsidRDefault="00C52A7B" w14:paraId="69ADA923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577C4C" w:rsidR="000E1C75" w:rsidRDefault="00C52A7B" w14:paraId="6322FF27" w14:textId="77777777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Pr="00577C4C" w:rsidR="000E1C75" w:rsidRDefault="00C52A7B" w14:paraId="085E15EB" w14:textId="77777777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2BFAD2D">
            <v:shapetype id="_x0000_t202" coordsize="21600,21600" o:spt="202" path="m,l,21600r21600,l21600,xe" w14:anchorId="3151A55C">
              <v:stroke joinstyle="miter"/>
              <v:path gradientshapeok="t" o:connecttype="rect"/>
            </v:shapetype>
            <v:shape id="Text Box 56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>
              <v:textbox style="mso-fit-shape-to-text:t">
                <w:txbxContent>
                  <w:p w:rsidRPr="00577C4C" w:rsidR="000E1C75" w:rsidRDefault="00C52A7B" w14:paraId="1FF93E19" w14:textId="77777777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256D" w:rsidP="00117666" w:rsidRDefault="0056256D" w14:paraId="6F7CD274" w14:textId="77777777">
      <w:pPr>
        <w:spacing w:after="0"/>
      </w:pPr>
      <w:r>
        <w:separator/>
      </w:r>
    </w:p>
  </w:footnote>
  <w:footnote w:type="continuationSeparator" w:id="0">
    <w:p w:rsidR="0056256D" w:rsidP="00117666" w:rsidRDefault="0056256D" w14:paraId="55125551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C59A"/>
    <w:multiLevelType w:val="hybridMultilevel"/>
    <w:tmpl w:val="A858A972"/>
    <w:lvl w:ilvl="0" w:tplc="0F14D24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FB70B79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EA422D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61EEA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D70D62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A82DAA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C86C81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68407F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34ECDC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52A5AD6"/>
    <w:multiLevelType w:val="multilevel"/>
    <w:tmpl w:val="09AE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4E162E"/>
    <w:multiLevelType w:val="multilevel"/>
    <w:tmpl w:val="452AD6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6F76E46"/>
    <w:multiLevelType w:val="multilevel"/>
    <w:tmpl w:val="742AC9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5F6631"/>
    <w:multiLevelType w:val="multilevel"/>
    <w:tmpl w:val="56B620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" w15:restartNumberingAfterBreak="0">
    <w:nsid w:val="09AC3775"/>
    <w:multiLevelType w:val="multilevel"/>
    <w:tmpl w:val="5F0849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0A2F6DB2"/>
    <w:multiLevelType w:val="multilevel"/>
    <w:tmpl w:val="3ED024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0B9215E2"/>
    <w:multiLevelType w:val="multilevel"/>
    <w:tmpl w:val="809A23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0DCE40B1"/>
    <w:multiLevelType w:val="multilevel"/>
    <w:tmpl w:val="E9E20A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A444A4"/>
    <w:multiLevelType w:val="multilevel"/>
    <w:tmpl w:val="1AB28B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7D351A"/>
    <w:multiLevelType w:val="multilevel"/>
    <w:tmpl w:val="CC8A7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0DED1C"/>
    <w:multiLevelType w:val="hybridMultilevel"/>
    <w:tmpl w:val="4474790E"/>
    <w:lvl w:ilvl="0" w:tplc="A656E1C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69AEBA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D12B67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28C76B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7D099E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DBC226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05843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3B629B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8BEDC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4EF5AD7"/>
    <w:multiLevelType w:val="multilevel"/>
    <w:tmpl w:val="5CD84F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151276CE"/>
    <w:multiLevelType w:val="multilevel"/>
    <w:tmpl w:val="053E85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6F8538A"/>
    <w:multiLevelType w:val="multilevel"/>
    <w:tmpl w:val="4B3CA91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AA0F95"/>
    <w:multiLevelType w:val="multilevel"/>
    <w:tmpl w:val="D8E8DE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3CD9ED"/>
    <w:multiLevelType w:val="hybridMultilevel"/>
    <w:tmpl w:val="DB68C898"/>
    <w:lvl w:ilvl="0" w:tplc="08C241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4614F80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E7897C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344574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0B44C0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F22011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BA4EB5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B32A33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01A3A0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19E466B2"/>
    <w:multiLevelType w:val="multilevel"/>
    <w:tmpl w:val="2F4E33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C57B6C"/>
    <w:multiLevelType w:val="multilevel"/>
    <w:tmpl w:val="8034E4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1D1305FF"/>
    <w:multiLevelType w:val="multilevel"/>
    <w:tmpl w:val="50E27E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1DC67155"/>
    <w:multiLevelType w:val="multilevel"/>
    <w:tmpl w:val="11AC42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C0601A"/>
    <w:multiLevelType w:val="multilevel"/>
    <w:tmpl w:val="2D740DBE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2" w15:restartNumberingAfterBreak="0">
    <w:nsid w:val="1F25177A"/>
    <w:multiLevelType w:val="multilevel"/>
    <w:tmpl w:val="D15C4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964C81"/>
    <w:multiLevelType w:val="multilevel"/>
    <w:tmpl w:val="53F656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246BB7"/>
    <w:multiLevelType w:val="multilevel"/>
    <w:tmpl w:val="1D1298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5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227223F9"/>
    <w:multiLevelType w:val="multilevel"/>
    <w:tmpl w:val="8D3EE6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7" w15:restartNumberingAfterBreak="0">
    <w:nsid w:val="251979A9"/>
    <w:multiLevelType w:val="multilevel"/>
    <w:tmpl w:val="5954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8AEF54C"/>
    <w:multiLevelType w:val="hybridMultilevel"/>
    <w:tmpl w:val="054C9C04"/>
    <w:lvl w:ilvl="0" w:tplc="D5DC1B0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9DA49E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86C85C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852587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15E508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CA27D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F61C3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24EBD4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0584D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2A0A69D5"/>
    <w:multiLevelType w:val="multilevel"/>
    <w:tmpl w:val="DDFEF8A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9B0120"/>
    <w:multiLevelType w:val="multilevel"/>
    <w:tmpl w:val="99D271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1" w15:restartNumberingAfterBreak="0">
    <w:nsid w:val="2CBC50D0"/>
    <w:multiLevelType w:val="multilevel"/>
    <w:tmpl w:val="047420F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2DD57753"/>
    <w:multiLevelType w:val="hybridMultilevel"/>
    <w:tmpl w:val="1F86C876"/>
    <w:lvl w:ilvl="0" w:tplc="2FD66E6A">
      <w:start w:val="1"/>
      <w:numFmt w:val="bullet"/>
      <w:lvlText w:val="¨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2E900FA2"/>
    <w:multiLevelType w:val="multilevel"/>
    <w:tmpl w:val="E6EECD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4" w15:restartNumberingAfterBreak="0">
    <w:nsid w:val="2F8A1B90"/>
    <w:multiLevelType w:val="hybridMultilevel"/>
    <w:tmpl w:val="A4C477F2"/>
    <w:lvl w:ilvl="0" w:tplc="E708A9D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F8684DA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828207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B8ACB6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46CDBF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B48A9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FEEBC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A626E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4BC3F3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2FB57B13"/>
    <w:multiLevelType w:val="multilevel"/>
    <w:tmpl w:val="A0569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6" w15:restartNumberingAfterBreak="0">
    <w:nsid w:val="322039BC"/>
    <w:multiLevelType w:val="multilevel"/>
    <w:tmpl w:val="56BA88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7" w15:restartNumberingAfterBreak="0">
    <w:nsid w:val="33D23929"/>
    <w:multiLevelType w:val="multilevel"/>
    <w:tmpl w:val="2AC8C1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8" w15:restartNumberingAfterBreak="0">
    <w:nsid w:val="347B1B8B"/>
    <w:multiLevelType w:val="multilevel"/>
    <w:tmpl w:val="B074DB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9" w15:restartNumberingAfterBreak="0">
    <w:nsid w:val="36C44226"/>
    <w:multiLevelType w:val="multilevel"/>
    <w:tmpl w:val="F9FCE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8AFAB1C"/>
    <w:multiLevelType w:val="hybridMultilevel"/>
    <w:tmpl w:val="E834D7AA"/>
    <w:lvl w:ilvl="0" w:tplc="3508F4A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ECDA28D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7772B4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2C48D9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6DE4E6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82400F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1E4013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B7603F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3CA9CC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3ECE2B30"/>
    <w:multiLevelType w:val="multilevel"/>
    <w:tmpl w:val="1076C1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2" w15:restartNumberingAfterBreak="0">
    <w:nsid w:val="3EE62CC5"/>
    <w:multiLevelType w:val="multilevel"/>
    <w:tmpl w:val="6890B5B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3FBE2DEE"/>
    <w:multiLevelType w:val="multilevel"/>
    <w:tmpl w:val="A29E39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4" w15:restartNumberingAfterBreak="0">
    <w:nsid w:val="414708F6"/>
    <w:multiLevelType w:val="multilevel"/>
    <w:tmpl w:val="F61643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5" w15:restartNumberingAfterBreak="0">
    <w:nsid w:val="42D11575"/>
    <w:multiLevelType w:val="multilevel"/>
    <w:tmpl w:val="A5F082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E45F95"/>
    <w:multiLevelType w:val="hybridMultilevel"/>
    <w:tmpl w:val="CA9C4570"/>
    <w:lvl w:ilvl="0" w:tplc="4B36E97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185C03C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4C4DB9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48E3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2C0EE9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CAAB2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05C572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B488D9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160BF3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7" w15:restartNumberingAfterBreak="0">
    <w:nsid w:val="435F5869"/>
    <w:multiLevelType w:val="multilevel"/>
    <w:tmpl w:val="19E818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8" w15:restartNumberingAfterBreak="0">
    <w:nsid w:val="448B38EB"/>
    <w:multiLevelType w:val="multilevel"/>
    <w:tmpl w:val="9FD2DB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78C0359"/>
    <w:multiLevelType w:val="multilevel"/>
    <w:tmpl w:val="2F2AE5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0" w15:restartNumberingAfterBreak="0">
    <w:nsid w:val="4A740F70"/>
    <w:multiLevelType w:val="multilevel"/>
    <w:tmpl w:val="DFBE18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1" w15:restartNumberingAfterBreak="0">
    <w:nsid w:val="4B733429"/>
    <w:multiLevelType w:val="multilevel"/>
    <w:tmpl w:val="79C871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2" w15:restartNumberingAfterBreak="0">
    <w:nsid w:val="4D5D39AA"/>
    <w:multiLevelType w:val="multilevel"/>
    <w:tmpl w:val="DBF027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FAE7D5E"/>
    <w:multiLevelType w:val="multilevel"/>
    <w:tmpl w:val="826E51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4" w15:restartNumberingAfterBreak="0">
    <w:nsid w:val="52455BAF"/>
    <w:multiLevelType w:val="multilevel"/>
    <w:tmpl w:val="2D18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54797CE7"/>
    <w:multiLevelType w:val="multilevel"/>
    <w:tmpl w:val="1D3E25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6" w15:restartNumberingAfterBreak="0">
    <w:nsid w:val="549F1D82"/>
    <w:multiLevelType w:val="hybridMultilevel"/>
    <w:tmpl w:val="734A7706"/>
    <w:styleLink w:val="Headings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A60384"/>
    <w:multiLevelType w:val="hybridMultilevel"/>
    <w:tmpl w:val="B8400A2C"/>
    <w:lvl w:ilvl="0" w:tplc="9D72A11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79BA6B2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934BA0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E24CE5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E448F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848DA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0DE8F0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1BADFD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81E29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8" w15:restartNumberingAfterBreak="0">
    <w:nsid w:val="58167B70"/>
    <w:multiLevelType w:val="multilevel"/>
    <w:tmpl w:val="771E34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9" w15:restartNumberingAfterBreak="0">
    <w:nsid w:val="5A384F6C"/>
    <w:multiLevelType w:val="multilevel"/>
    <w:tmpl w:val="733E8E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0" w15:restartNumberingAfterBreak="0">
    <w:nsid w:val="5B674231"/>
    <w:multiLevelType w:val="multilevel"/>
    <w:tmpl w:val="3DBE2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1" w15:restartNumberingAfterBreak="0">
    <w:nsid w:val="5EE00A7C"/>
    <w:multiLevelType w:val="multilevel"/>
    <w:tmpl w:val="BAF013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2" w15:restartNumberingAfterBreak="0">
    <w:nsid w:val="60544D6A"/>
    <w:multiLevelType w:val="multilevel"/>
    <w:tmpl w:val="42C84C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3" w15:restartNumberingAfterBreak="0">
    <w:nsid w:val="61D16216"/>
    <w:multiLevelType w:val="multilevel"/>
    <w:tmpl w:val="71A0A9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4" w15:restartNumberingAfterBreak="0">
    <w:nsid w:val="664362A9"/>
    <w:multiLevelType w:val="multilevel"/>
    <w:tmpl w:val="6FC201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5" w15:restartNumberingAfterBreak="0">
    <w:nsid w:val="66CE3C1B"/>
    <w:multiLevelType w:val="multilevel"/>
    <w:tmpl w:val="1F8C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883AC37"/>
    <w:multiLevelType w:val="hybridMultilevel"/>
    <w:tmpl w:val="CC4C214E"/>
    <w:lvl w:ilvl="0" w:tplc="0944DA2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D8C12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3D0E0D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FCCE89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542941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4220F6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8CA25D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1BC857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F5084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7" w15:restartNumberingAfterBreak="0">
    <w:nsid w:val="69D8F29B"/>
    <w:multiLevelType w:val="hybridMultilevel"/>
    <w:tmpl w:val="324E30EC"/>
    <w:lvl w:ilvl="0" w:tplc="2EDE66E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3A44A9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1DA104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0768A1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DCA93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EFE47F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80EE76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84D41CA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EC095B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8" w15:restartNumberingAfterBreak="0">
    <w:nsid w:val="6D43649A"/>
    <w:multiLevelType w:val="multilevel"/>
    <w:tmpl w:val="71042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9" w15:restartNumberingAfterBreak="0">
    <w:nsid w:val="6DEB22A6"/>
    <w:multiLevelType w:val="multilevel"/>
    <w:tmpl w:val="ED823C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E447256"/>
    <w:multiLevelType w:val="multilevel"/>
    <w:tmpl w:val="4F04C1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1" w15:restartNumberingAfterBreak="0">
    <w:nsid w:val="7097282D"/>
    <w:multiLevelType w:val="multilevel"/>
    <w:tmpl w:val="DB9A29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2" w15:restartNumberingAfterBreak="0">
    <w:nsid w:val="71047303"/>
    <w:multiLevelType w:val="multilevel"/>
    <w:tmpl w:val="02DE59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3" w15:restartNumberingAfterBreak="0">
    <w:nsid w:val="7B9C586F"/>
    <w:multiLevelType w:val="multilevel"/>
    <w:tmpl w:val="EAD21A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4" w15:restartNumberingAfterBreak="0">
    <w:nsid w:val="7BD56863"/>
    <w:multiLevelType w:val="multilevel"/>
    <w:tmpl w:val="E3C495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5" w15:restartNumberingAfterBreak="0">
    <w:nsid w:val="7CB50B22"/>
    <w:multiLevelType w:val="multilevel"/>
    <w:tmpl w:val="7DCC9F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6" w15:restartNumberingAfterBreak="0">
    <w:nsid w:val="7FB467A4"/>
    <w:multiLevelType w:val="multilevel"/>
    <w:tmpl w:val="8AC4F7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861288435">
    <w:abstractNumId w:val="57"/>
  </w:num>
  <w:num w:numId="2" w16cid:durableId="164364698">
    <w:abstractNumId w:val="11"/>
  </w:num>
  <w:num w:numId="3" w16cid:durableId="800921834">
    <w:abstractNumId w:val="28"/>
  </w:num>
  <w:num w:numId="4" w16cid:durableId="1725835592">
    <w:abstractNumId w:val="34"/>
  </w:num>
  <w:num w:numId="5" w16cid:durableId="1266883650">
    <w:abstractNumId w:val="0"/>
  </w:num>
  <w:num w:numId="6" w16cid:durableId="1211066254">
    <w:abstractNumId w:val="40"/>
  </w:num>
  <w:num w:numId="7" w16cid:durableId="101653507">
    <w:abstractNumId w:val="16"/>
  </w:num>
  <w:num w:numId="8" w16cid:durableId="1040282399">
    <w:abstractNumId w:val="67"/>
  </w:num>
  <w:num w:numId="9" w16cid:durableId="1189835642">
    <w:abstractNumId w:val="66"/>
  </w:num>
  <w:num w:numId="10" w16cid:durableId="1440176740">
    <w:abstractNumId w:val="46"/>
  </w:num>
  <w:num w:numId="11" w16cid:durableId="1683165481">
    <w:abstractNumId w:val="56"/>
  </w:num>
  <w:num w:numId="12" w16cid:durableId="150105246">
    <w:abstractNumId w:val="25"/>
  </w:num>
  <w:num w:numId="13" w16cid:durableId="803810417">
    <w:abstractNumId w:val="21"/>
  </w:num>
  <w:num w:numId="14" w16cid:durableId="1571621024">
    <w:abstractNumId w:val="65"/>
  </w:num>
  <w:num w:numId="15" w16cid:durableId="933368259">
    <w:abstractNumId w:val="3"/>
  </w:num>
  <w:num w:numId="16" w16cid:durableId="1349134867">
    <w:abstractNumId w:val="29"/>
  </w:num>
  <w:num w:numId="17" w16cid:durableId="969896633">
    <w:abstractNumId w:val="54"/>
  </w:num>
  <w:num w:numId="18" w16cid:durableId="87165512">
    <w:abstractNumId w:val="22"/>
  </w:num>
  <w:num w:numId="19" w16cid:durableId="1743019681">
    <w:abstractNumId w:val="9"/>
  </w:num>
  <w:num w:numId="20" w16cid:durableId="1187065638">
    <w:abstractNumId w:val="13"/>
  </w:num>
  <w:num w:numId="21" w16cid:durableId="62916442">
    <w:abstractNumId w:val="47"/>
  </w:num>
  <w:num w:numId="22" w16cid:durableId="2146502957">
    <w:abstractNumId w:val="31"/>
  </w:num>
  <w:num w:numId="23" w16cid:durableId="489177030">
    <w:abstractNumId w:val="1"/>
  </w:num>
  <w:num w:numId="24" w16cid:durableId="209196068">
    <w:abstractNumId w:val="42"/>
  </w:num>
  <w:num w:numId="25" w16cid:durableId="1464344234">
    <w:abstractNumId w:val="27"/>
  </w:num>
  <w:num w:numId="26" w16cid:durableId="1435398863">
    <w:abstractNumId w:val="19"/>
  </w:num>
  <w:num w:numId="27" w16cid:durableId="1259631639">
    <w:abstractNumId w:val="41"/>
  </w:num>
  <w:num w:numId="28" w16cid:durableId="2109108728">
    <w:abstractNumId w:val="63"/>
  </w:num>
  <w:num w:numId="29" w16cid:durableId="2005208147">
    <w:abstractNumId w:val="4"/>
  </w:num>
  <w:num w:numId="30" w16cid:durableId="1106465329">
    <w:abstractNumId w:val="6"/>
  </w:num>
  <w:num w:numId="31" w16cid:durableId="1995135654">
    <w:abstractNumId w:val="61"/>
  </w:num>
  <w:num w:numId="32" w16cid:durableId="1239439344">
    <w:abstractNumId w:val="10"/>
  </w:num>
  <w:num w:numId="33" w16cid:durableId="313531476">
    <w:abstractNumId w:val="51"/>
  </w:num>
  <w:num w:numId="34" w16cid:durableId="1365712248">
    <w:abstractNumId w:val="72"/>
  </w:num>
  <w:num w:numId="35" w16cid:durableId="1535388669">
    <w:abstractNumId w:val="49"/>
  </w:num>
  <w:num w:numId="36" w16cid:durableId="1389953791">
    <w:abstractNumId w:val="39"/>
  </w:num>
  <w:num w:numId="37" w16cid:durableId="326328035">
    <w:abstractNumId w:val="26"/>
  </w:num>
  <w:num w:numId="38" w16cid:durableId="1386828663">
    <w:abstractNumId w:val="75"/>
  </w:num>
  <w:num w:numId="39" w16cid:durableId="1260521839">
    <w:abstractNumId w:val="36"/>
  </w:num>
  <w:num w:numId="40" w16cid:durableId="757335034">
    <w:abstractNumId w:val="5"/>
  </w:num>
  <w:num w:numId="41" w16cid:durableId="1484616483">
    <w:abstractNumId w:val="52"/>
  </w:num>
  <w:num w:numId="42" w16cid:durableId="826870762">
    <w:abstractNumId w:val="59"/>
  </w:num>
  <w:num w:numId="43" w16cid:durableId="1582332186">
    <w:abstractNumId w:val="53"/>
  </w:num>
  <w:num w:numId="44" w16cid:durableId="871039829">
    <w:abstractNumId w:val="37"/>
  </w:num>
  <w:num w:numId="45" w16cid:durableId="1134062648">
    <w:abstractNumId w:val="74"/>
  </w:num>
  <w:num w:numId="46" w16cid:durableId="327832391">
    <w:abstractNumId w:val="73"/>
  </w:num>
  <w:num w:numId="47" w16cid:durableId="1620990320">
    <w:abstractNumId w:val="7"/>
  </w:num>
  <w:num w:numId="48" w16cid:durableId="170337350">
    <w:abstractNumId w:val="64"/>
  </w:num>
  <w:num w:numId="49" w16cid:durableId="2081292786">
    <w:abstractNumId w:val="43"/>
  </w:num>
  <w:num w:numId="50" w16cid:durableId="906569422">
    <w:abstractNumId w:val="45"/>
  </w:num>
  <w:num w:numId="51" w16cid:durableId="586236500">
    <w:abstractNumId w:val="70"/>
  </w:num>
  <w:num w:numId="52" w16cid:durableId="1827937867">
    <w:abstractNumId w:val="55"/>
  </w:num>
  <w:num w:numId="53" w16cid:durableId="1642923681">
    <w:abstractNumId w:val="58"/>
  </w:num>
  <w:num w:numId="54" w16cid:durableId="1448042506">
    <w:abstractNumId w:val="68"/>
  </w:num>
  <w:num w:numId="55" w16cid:durableId="925456659">
    <w:abstractNumId w:val="24"/>
  </w:num>
  <w:num w:numId="56" w16cid:durableId="1138450916">
    <w:abstractNumId w:val="2"/>
  </w:num>
  <w:num w:numId="57" w16cid:durableId="1078285278">
    <w:abstractNumId w:val="35"/>
  </w:num>
  <w:num w:numId="58" w16cid:durableId="1912349212">
    <w:abstractNumId w:val="23"/>
  </w:num>
  <w:num w:numId="59" w16cid:durableId="1527476307">
    <w:abstractNumId w:val="44"/>
  </w:num>
  <w:num w:numId="60" w16cid:durableId="2000427191">
    <w:abstractNumId w:val="76"/>
  </w:num>
  <w:num w:numId="61" w16cid:durableId="288824434">
    <w:abstractNumId w:val="60"/>
  </w:num>
  <w:num w:numId="62" w16cid:durableId="1223640810">
    <w:abstractNumId w:val="71"/>
  </w:num>
  <w:num w:numId="63" w16cid:durableId="891310918">
    <w:abstractNumId w:val="38"/>
  </w:num>
  <w:num w:numId="64" w16cid:durableId="1339117904">
    <w:abstractNumId w:val="69"/>
  </w:num>
  <w:num w:numId="65" w16cid:durableId="1122113524">
    <w:abstractNumId w:val="17"/>
  </w:num>
  <w:num w:numId="66" w16cid:durableId="1374427574">
    <w:abstractNumId w:val="12"/>
  </w:num>
  <w:num w:numId="67" w16cid:durableId="778570554">
    <w:abstractNumId w:val="18"/>
  </w:num>
  <w:num w:numId="68" w16cid:durableId="666325064">
    <w:abstractNumId w:val="62"/>
  </w:num>
  <w:num w:numId="69" w16cid:durableId="1124151700">
    <w:abstractNumId w:val="33"/>
  </w:num>
  <w:num w:numId="70" w16cid:durableId="641229971">
    <w:abstractNumId w:val="50"/>
  </w:num>
  <w:num w:numId="71" w16cid:durableId="726758007">
    <w:abstractNumId w:val="30"/>
  </w:num>
  <w:num w:numId="72" w16cid:durableId="1155603692">
    <w:abstractNumId w:val="15"/>
  </w:num>
  <w:num w:numId="73" w16cid:durableId="819881675">
    <w:abstractNumId w:val="20"/>
  </w:num>
  <w:num w:numId="74" w16cid:durableId="351996411">
    <w:abstractNumId w:val="48"/>
  </w:num>
  <w:num w:numId="75" w16cid:durableId="839345823">
    <w:abstractNumId w:val="14"/>
  </w:num>
  <w:num w:numId="76" w16cid:durableId="1662347076">
    <w:abstractNumId w:val="8"/>
  </w:num>
  <w:num w:numId="77" w16cid:durableId="971709989">
    <w:abstractNumId w:val="32"/>
  </w:num>
  <w:numIdMacAtCleanup w:val="7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0C6C"/>
    <w:rsid w:val="0001436A"/>
    <w:rsid w:val="000326D5"/>
    <w:rsid w:val="00034304"/>
    <w:rsid w:val="00035434"/>
    <w:rsid w:val="000510EA"/>
    <w:rsid w:val="00052A14"/>
    <w:rsid w:val="00077D53"/>
    <w:rsid w:val="000911A8"/>
    <w:rsid w:val="000D0A70"/>
    <w:rsid w:val="000E1C75"/>
    <w:rsid w:val="000E293E"/>
    <w:rsid w:val="000E79FE"/>
    <w:rsid w:val="00105FD9"/>
    <w:rsid w:val="00117666"/>
    <w:rsid w:val="00121E81"/>
    <w:rsid w:val="001317BF"/>
    <w:rsid w:val="001549D3"/>
    <w:rsid w:val="00160065"/>
    <w:rsid w:val="00177D84"/>
    <w:rsid w:val="0018362A"/>
    <w:rsid w:val="001E4D49"/>
    <w:rsid w:val="00207274"/>
    <w:rsid w:val="002230B9"/>
    <w:rsid w:val="00267D18"/>
    <w:rsid w:val="00283E6D"/>
    <w:rsid w:val="002868E2"/>
    <w:rsid w:val="002869C3"/>
    <w:rsid w:val="002936E4"/>
    <w:rsid w:val="00294369"/>
    <w:rsid w:val="00296366"/>
    <w:rsid w:val="002B4A57"/>
    <w:rsid w:val="002C74CA"/>
    <w:rsid w:val="002D564C"/>
    <w:rsid w:val="002F42C2"/>
    <w:rsid w:val="002F4BAF"/>
    <w:rsid w:val="003544FB"/>
    <w:rsid w:val="003D2D47"/>
    <w:rsid w:val="003D2F2D"/>
    <w:rsid w:val="003F42EE"/>
    <w:rsid w:val="00401590"/>
    <w:rsid w:val="00447801"/>
    <w:rsid w:val="00452E9C"/>
    <w:rsid w:val="004735C8"/>
    <w:rsid w:val="00473BB9"/>
    <w:rsid w:val="004961FF"/>
    <w:rsid w:val="004E185B"/>
    <w:rsid w:val="00517A89"/>
    <w:rsid w:val="005250F2"/>
    <w:rsid w:val="0056256D"/>
    <w:rsid w:val="00590BB8"/>
    <w:rsid w:val="00593EEA"/>
    <w:rsid w:val="005A385E"/>
    <w:rsid w:val="005A5EEE"/>
    <w:rsid w:val="005B1A76"/>
    <w:rsid w:val="006175A8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45F2E"/>
    <w:rsid w:val="007501BE"/>
    <w:rsid w:val="00751B2C"/>
    <w:rsid w:val="007646AB"/>
    <w:rsid w:val="00790BB3"/>
    <w:rsid w:val="0079428F"/>
    <w:rsid w:val="00794779"/>
    <w:rsid w:val="00797E11"/>
    <w:rsid w:val="007C206C"/>
    <w:rsid w:val="00803D24"/>
    <w:rsid w:val="00804551"/>
    <w:rsid w:val="00817DD6"/>
    <w:rsid w:val="0087792E"/>
    <w:rsid w:val="00885156"/>
    <w:rsid w:val="00896C3E"/>
    <w:rsid w:val="008A638A"/>
    <w:rsid w:val="009076B3"/>
    <w:rsid w:val="00913EF5"/>
    <w:rsid w:val="009151AA"/>
    <w:rsid w:val="0093429D"/>
    <w:rsid w:val="00943573"/>
    <w:rsid w:val="00970F7D"/>
    <w:rsid w:val="00994A3D"/>
    <w:rsid w:val="009C2B12"/>
    <w:rsid w:val="009C70F3"/>
    <w:rsid w:val="009D3AAE"/>
    <w:rsid w:val="009D6D11"/>
    <w:rsid w:val="00A174D9"/>
    <w:rsid w:val="00A569CD"/>
    <w:rsid w:val="00A6514D"/>
    <w:rsid w:val="00AA10A7"/>
    <w:rsid w:val="00AB5EE2"/>
    <w:rsid w:val="00AB6715"/>
    <w:rsid w:val="00AD3D83"/>
    <w:rsid w:val="00B1671E"/>
    <w:rsid w:val="00B25EB8"/>
    <w:rsid w:val="00B354E1"/>
    <w:rsid w:val="00B37F4D"/>
    <w:rsid w:val="00BC1591"/>
    <w:rsid w:val="00BE6B49"/>
    <w:rsid w:val="00C3148D"/>
    <w:rsid w:val="00C52A7B"/>
    <w:rsid w:val="00C56BAF"/>
    <w:rsid w:val="00C679AA"/>
    <w:rsid w:val="00C75972"/>
    <w:rsid w:val="00CC0A3A"/>
    <w:rsid w:val="00CD066B"/>
    <w:rsid w:val="00CD7371"/>
    <w:rsid w:val="00CE262B"/>
    <w:rsid w:val="00CE4FEE"/>
    <w:rsid w:val="00DB59C3"/>
    <w:rsid w:val="00DC259A"/>
    <w:rsid w:val="00DE23E8"/>
    <w:rsid w:val="00E52377"/>
    <w:rsid w:val="00E64E17"/>
    <w:rsid w:val="00E866C9"/>
    <w:rsid w:val="00EA3D3C"/>
    <w:rsid w:val="00F20F0F"/>
    <w:rsid w:val="00F30361"/>
    <w:rsid w:val="00F41468"/>
    <w:rsid w:val="00F46900"/>
    <w:rsid w:val="00F61D89"/>
    <w:rsid w:val="00FC425B"/>
    <w:rsid w:val="00FC7CC3"/>
    <w:rsid w:val="06F07054"/>
    <w:rsid w:val="093FD5E4"/>
    <w:rsid w:val="11B7F88A"/>
    <w:rsid w:val="14881652"/>
    <w:rsid w:val="1A36C937"/>
    <w:rsid w:val="20DF6EF5"/>
    <w:rsid w:val="29AA4311"/>
    <w:rsid w:val="316E699C"/>
    <w:rsid w:val="49948B8D"/>
    <w:rsid w:val="51351551"/>
    <w:rsid w:val="57F73DCA"/>
    <w:rsid w:val="5D5EA9EC"/>
    <w:rsid w:val="5D9AFA85"/>
    <w:rsid w:val="5FE1BC0C"/>
    <w:rsid w:val="68A4E8D6"/>
    <w:rsid w:val="6B1C4933"/>
    <w:rsid w:val="7342D100"/>
    <w:rsid w:val="79206BAA"/>
    <w:rsid w:val="7BC1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93C05C9D-FE89-457A-BE63-3C69E61243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semiHidden="1" w:unhideWhenUsed="1" w:qFormat="1"/>
    <w:lsdException w:name="heading 5" w:uiPriority="2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2"/>
    <w:rsid w:val="00AB6715"/>
    <w:rPr>
      <w:rFonts w:ascii="Times New Roman" w:hAnsi="Times New Roman" w:eastAsia="Cambria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styleId="SubtitleChar" w:customStyle="1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styleId="AuthorList" w:customStyle="1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styleId="HeaderChar" w:customStyle="1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2"/>
      </w:numPr>
      <w:contextualSpacing/>
    </w:pPr>
    <w:rPr>
      <w:rFonts w:eastAsia="Cambria" w:cs="Times New Roman"/>
      <w:szCs w:val="24"/>
    </w:rPr>
  </w:style>
  <w:style w:type="numbering" w:styleId="Headings" w:customStyle="1">
    <w:name w:val="Headings"/>
    <w:uiPriority w:val="99"/>
    <w:rsid w:val="00AB6715"/>
    <w:pPr>
      <w:numPr>
        <w:numId w:val="11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styleId="Heading3Char" w:customStyle="1">
    <w:name w:val="Heading 3 Char"/>
    <w:basedOn w:val="DefaultParagraphFont"/>
    <w:link w:val="Heading3"/>
    <w:uiPriority w:val="2"/>
    <w:rsid w:val="00AB6715"/>
    <w:rPr>
      <w:rFonts w:ascii="Times New Roman" w:hAnsi="Times New Roman" w:eastAsiaTheme="majorEastAsia" w:cstheme="majorBidi"/>
      <w:b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2"/>
    <w:rsid w:val="00AB6715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TitleChar" w:customStyle="1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styleId="SupplementaryMaterial" w:customStyle="1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Supplementary_Material.dotx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Frontiers</dc:creator>
  <keywords/>
  <lastModifiedBy>Rachel Lumbis (PGR)</lastModifiedBy>
  <revision>33</revision>
  <lastPrinted>2013-10-03T20:51:00.0000000Z</lastPrinted>
  <dcterms:created xsi:type="dcterms:W3CDTF">2026-05-14T21:16:00.0000000Z</dcterms:created>
  <dcterms:modified xsi:type="dcterms:W3CDTF">2026-10-07T08:57:40.4243345Z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